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5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886"/>
        <w:gridCol w:w="6607"/>
      </w:tblGrid>
      <w:tr w:rsidR="003D1B71" w:rsidRPr="00CA16E3" w14:paraId="07191E77" w14:textId="77777777" w:rsidTr="0029235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6ED31F7" w14:textId="5DEBA49E" w:rsidR="003D1B71" w:rsidRPr="00665F95" w:rsidRDefault="002F34CA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6849897" wp14:editId="3B47ABC2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323850</wp:posOffset>
                  </wp:positionV>
                  <wp:extent cx="1764000" cy="1960000"/>
                  <wp:effectExtent l="0" t="0" r="8255" b="2540"/>
                  <wp:wrapThrough wrapText="bothSides">
                    <wp:wrapPolygon edited="0">
                      <wp:start x="933" y="0"/>
                      <wp:lineTo x="0" y="420"/>
                      <wp:lineTo x="0" y="21208"/>
                      <wp:lineTo x="933" y="21418"/>
                      <wp:lineTo x="20534" y="21418"/>
                      <wp:lineTo x="21468" y="21208"/>
                      <wp:lineTo x="21468" y="420"/>
                      <wp:lineTo x="20534" y="0"/>
                      <wp:lineTo x="933" y="0"/>
                    </wp:wrapPolygon>
                  </wp:wrapThrough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9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6" w:type="dxa"/>
            <w:vMerge w:val="restart"/>
            <w:tcBorders>
              <w:bottom w:val="nil"/>
            </w:tcBorders>
          </w:tcPr>
          <w:p w14:paraId="74A29DAE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D880AF5" w14:textId="6974980D" w:rsidR="003D1B71" w:rsidRPr="00665F95" w:rsidRDefault="00B4494B" w:rsidP="00310F17">
            <w:pPr>
              <w:pStyle w:val="Ttulo"/>
            </w:pPr>
            <w:r>
              <w:t>INSTITUCIÓN EDUCATIVA LA SAGRADA FAMILIA</w:t>
            </w:r>
          </w:p>
        </w:tc>
      </w:tr>
      <w:tr w:rsidR="003D1B71" w:rsidRPr="00CA16E3" w14:paraId="13F8EEA6" w14:textId="77777777" w:rsidTr="0029235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9B27D51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886" w:type="dxa"/>
            <w:vMerge/>
            <w:tcBorders>
              <w:bottom w:val="nil"/>
            </w:tcBorders>
          </w:tcPr>
          <w:p w14:paraId="7F7E6E34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3056C2AB" w14:textId="76EFA540" w:rsidR="003D1B71" w:rsidRPr="00461325" w:rsidRDefault="002F34CA" w:rsidP="00F20161">
            <w:pPr>
              <w:pStyle w:val="Ttulo2"/>
              <w:rPr>
                <w:color w:val="1B3DAA" w:themeColor="accent3" w:themeTint="BF"/>
              </w:rPr>
            </w:pPr>
            <w:r w:rsidRPr="00461325">
              <w:rPr>
                <w:color w:val="1B3DAA" w:themeColor="accent3" w:themeTint="BF"/>
              </w:rPr>
              <w:t>Ficha Técnica</w:t>
            </w:r>
            <w:bookmarkStart w:id="0" w:name="_GoBack"/>
            <w:bookmarkEnd w:id="0"/>
          </w:p>
          <w:p w14:paraId="0B76E4AE" w14:textId="55D66A2E" w:rsidR="003D1B71" w:rsidRPr="00665F95" w:rsidRDefault="00B4494B" w:rsidP="00665F95">
            <w:pPr>
              <w:pStyle w:val="Fechas"/>
              <w:spacing w:line="216" w:lineRule="auto"/>
            </w:pPr>
            <w:r>
              <w:t>DOCENTE</w:t>
            </w:r>
          </w:p>
          <w:p w14:paraId="6B2F906B" w14:textId="5460B023" w:rsidR="003D1B71" w:rsidRPr="00665F95" w:rsidRDefault="00B4494B" w:rsidP="00665F95">
            <w:pPr>
              <w:pStyle w:val="Experiencia"/>
              <w:spacing w:line="216" w:lineRule="auto"/>
            </w:pPr>
            <w:proofErr w:type="spellStart"/>
            <w:r>
              <w:t>Idaly</w:t>
            </w:r>
            <w:proofErr w:type="spellEnd"/>
            <w:r>
              <w:t xml:space="preserve"> Valbuena </w:t>
            </w:r>
            <w:proofErr w:type="spellStart"/>
            <w:r>
              <w:t>Amortegui</w:t>
            </w:r>
            <w:proofErr w:type="spellEnd"/>
          </w:p>
          <w:p w14:paraId="1AC45554" w14:textId="19B275BF" w:rsidR="003D1B71" w:rsidRPr="00665F95" w:rsidRDefault="00B4494B" w:rsidP="00665F95">
            <w:pPr>
              <w:pStyle w:val="Fechas"/>
              <w:spacing w:line="216" w:lineRule="auto"/>
            </w:pPr>
            <w:r>
              <w:t>ÁREA</w:t>
            </w:r>
          </w:p>
          <w:p w14:paraId="790A461D" w14:textId="4C1A45CB" w:rsidR="003D1B71" w:rsidRPr="00665F95" w:rsidRDefault="00B4494B" w:rsidP="00665F95">
            <w:pPr>
              <w:pStyle w:val="Experiencia"/>
              <w:spacing w:line="216" w:lineRule="auto"/>
            </w:pPr>
            <w:r>
              <w:t>Matemáticas</w:t>
            </w:r>
          </w:p>
          <w:p w14:paraId="1A30B522" w14:textId="3841686A" w:rsidR="003D1B71" w:rsidRPr="00665F95" w:rsidRDefault="00B4494B" w:rsidP="00665F95">
            <w:pPr>
              <w:pStyle w:val="Fechas"/>
              <w:spacing w:line="216" w:lineRule="auto"/>
            </w:pPr>
            <w:r>
              <w:t>FECHA DE ENTREGA AL ESTUDIANTE</w:t>
            </w:r>
          </w:p>
          <w:p w14:paraId="59A190B9" w14:textId="57DE9869" w:rsidR="003D1B71" w:rsidRPr="008A3D85" w:rsidRDefault="00B4494B" w:rsidP="00665F95">
            <w:pPr>
              <w:pStyle w:val="Experiencia"/>
              <w:spacing w:line="216" w:lineRule="auto"/>
              <w:rPr>
                <w:color w:val="FF0000"/>
              </w:rPr>
            </w:pPr>
            <w:r w:rsidRPr="008A3D85">
              <w:rPr>
                <w:color w:val="FF0000"/>
              </w:rPr>
              <w:t>Pendiente</w:t>
            </w:r>
          </w:p>
          <w:p w14:paraId="7DA6415B" w14:textId="6BE9C014" w:rsidR="00B4494B" w:rsidRPr="00665F95" w:rsidRDefault="00B4494B" w:rsidP="00B4494B">
            <w:pPr>
              <w:pStyle w:val="Fechas"/>
              <w:spacing w:line="216" w:lineRule="auto"/>
            </w:pPr>
            <w:r>
              <w:t>FECHA DE RECIBIDO DEL ESTUDIANTE</w:t>
            </w:r>
          </w:p>
          <w:p w14:paraId="6E263D30" w14:textId="017AB462" w:rsidR="00B4494B" w:rsidRPr="008A3D85" w:rsidRDefault="00B4494B" w:rsidP="00B4494B">
            <w:pPr>
              <w:pStyle w:val="Experiencia"/>
              <w:spacing w:line="216" w:lineRule="auto"/>
              <w:rPr>
                <w:color w:val="FF0000"/>
              </w:rPr>
            </w:pPr>
            <w:r w:rsidRPr="008A3D85">
              <w:rPr>
                <w:color w:val="FF0000"/>
              </w:rPr>
              <w:t>Pendiente</w:t>
            </w:r>
          </w:p>
          <w:p w14:paraId="10662226" w14:textId="7EB2E29F" w:rsidR="00B4494B" w:rsidRPr="00665F95" w:rsidRDefault="00B4494B" w:rsidP="00B4494B">
            <w:pPr>
              <w:pStyle w:val="Fechas"/>
              <w:spacing w:line="216" w:lineRule="auto"/>
            </w:pPr>
            <w:r>
              <w:t>AÑO</w:t>
            </w:r>
          </w:p>
          <w:p w14:paraId="3938D04A" w14:textId="02E630A9" w:rsidR="00B4494B" w:rsidRPr="00665F95" w:rsidRDefault="00B4494B" w:rsidP="00B4494B">
            <w:pPr>
              <w:pStyle w:val="Experiencia"/>
              <w:spacing w:line="216" w:lineRule="auto"/>
            </w:pPr>
            <w:r>
              <w:t>2020</w:t>
            </w:r>
          </w:p>
          <w:p w14:paraId="53E5778B" w14:textId="19157AD8" w:rsidR="00B4494B" w:rsidRPr="00665F95" w:rsidRDefault="00B4494B" w:rsidP="00B4494B">
            <w:pPr>
              <w:pStyle w:val="Fechas"/>
              <w:spacing w:line="216" w:lineRule="auto"/>
            </w:pPr>
            <w:r>
              <w:t>PERÍODO</w:t>
            </w:r>
          </w:p>
          <w:p w14:paraId="2527F986" w14:textId="358C429C" w:rsidR="00B4494B" w:rsidRPr="00665F95" w:rsidRDefault="00B4494B" w:rsidP="00B4494B">
            <w:pPr>
              <w:pStyle w:val="Experiencia"/>
              <w:spacing w:line="216" w:lineRule="auto"/>
            </w:pPr>
            <w:r>
              <w:t>Segundo</w:t>
            </w:r>
          </w:p>
          <w:p w14:paraId="60E41FE8" w14:textId="195743C2" w:rsidR="00B4494B" w:rsidRPr="00665F95" w:rsidRDefault="00B4494B" w:rsidP="00B4494B">
            <w:pPr>
              <w:pStyle w:val="Fechas"/>
              <w:spacing w:line="216" w:lineRule="auto"/>
            </w:pPr>
            <w:r>
              <w:t>GRADO</w:t>
            </w:r>
          </w:p>
          <w:p w14:paraId="2AA8E937" w14:textId="0F351864" w:rsidR="00B4494B" w:rsidRPr="00665F95" w:rsidRDefault="00B4494B" w:rsidP="00B4494B">
            <w:pPr>
              <w:pStyle w:val="Experiencia"/>
              <w:spacing w:line="216" w:lineRule="auto"/>
            </w:pPr>
            <w:r>
              <w:t>Décimo</w:t>
            </w:r>
          </w:p>
          <w:p w14:paraId="2D07A5F8" w14:textId="5D88F9C6" w:rsidR="00B4494B" w:rsidRPr="00665F95" w:rsidRDefault="00B4494B" w:rsidP="00B4494B">
            <w:pPr>
              <w:pStyle w:val="Fechas"/>
              <w:spacing w:line="216" w:lineRule="auto"/>
            </w:pPr>
            <w:r>
              <w:t>JORNADA</w:t>
            </w:r>
          </w:p>
          <w:p w14:paraId="1976DD68" w14:textId="3DA2E32D" w:rsidR="00B4494B" w:rsidRPr="00665F95" w:rsidRDefault="00083002" w:rsidP="00B4494B">
            <w:pPr>
              <w:pStyle w:val="Experiencia"/>
              <w:spacing w:line="216" w:lineRule="auto"/>
            </w:pPr>
            <w:r>
              <w:t>Mañana</w:t>
            </w:r>
          </w:p>
          <w:p w14:paraId="2CF202AD" w14:textId="2917DF06" w:rsidR="00083002" w:rsidRPr="00665F95" w:rsidRDefault="00083002" w:rsidP="00083002">
            <w:pPr>
              <w:pStyle w:val="Fechas"/>
              <w:spacing w:line="216" w:lineRule="auto"/>
            </w:pPr>
            <w:r>
              <w:t>NOMBRE DEL ESTUDIANTE</w:t>
            </w:r>
          </w:p>
          <w:p w14:paraId="2639EBF7" w14:textId="13D3A8B9" w:rsidR="003D1B71" w:rsidRPr="008A3D85" w:rsidRDefault="00083002" w:rsidP="00083002">
            <w:pPr>
              <w:pStyle w:val="Experiencia"/>
              <w:spacing w:line="216" w:lineRule="auto"/>
              <w:rPr>
                <w:color w:val="FF0000"/>
              </w:rPr>
            </w:pPr>
            <w:r w:rsidRPr="008A3D85">
              <w:rPr>
                <w:color w:val="FF0000"/>
              </w:rPr>
              <w:t>Pendiente</w:t>
            </w:r>
          </w:p>
          <w:p w14:paraId="50FBCC96" w14:textId="77777777" w:rsidR="00694283" w:rsidRDefault="00694283" w:rsidP="00EE16A2">
            <w:pPr>
              <w:pStyle w:val="Ttulo2"/>
            </w:pPr>
          </w:p>
          <w:p w14:paraId="6811B7E1" w14:textId="77777777" w:rsidR="00694283" w:rsidRDefault="00694283" w:rsidP="00EE16A2">
            <w:pPr>
              <w:pStyle w:val="Ttulo2"/>
            </w:pPr>
          </w:p>
          <w:p w14:paraId="3C9681E3" w14:textId="77777777" w:rsidR="00694283" w:rsidRDefault="00694283" w:rsidP="00EE16A2">
            <w:pPr>
              <w:pStyle w:val="Ttulo2"/>
            </w:pPr>
          </w:p>
          <w:p w14:paraId="5F8C84B8" w14:textId="77777777" w:rsidR="00694283" w:rsidRDefault="00694283" w:rsidP="00EE16A2">
            <w:pPr>
              <w:pStyle w:val="Ttulo2"/>
            </w:pPr>
          </w:p>
          <w:p w14:paraId="3C297742" w14:textId="77777777" w:rsidR="00694283" w:rsidRDefault="00694283" w:rsidP="00EE16A2">
            <w:pPr>
              <w:pStyle w:val="Ttulo2"/>
            </w:pPr>
          </w:p>
          <w:p w14:paraId="73C6C887" w14:textId="77777777" w:rsidR="00694283" w:rsidRDefault="00694283" w:rsidP="00EE16A2">
            <w:pPr>
              <w:pStyle w:val="Ttulo2"/>
            </w:pPr>
          </w:p>
          <w:p w14:paraId="44190B7B" w14:textId="77777777" w:rsidR="00694283" w:rsidRDefault="00694283" w:rsidP="00EE16A2">
            <w:pPr>
              <w:pStyle w:val="Ttulo2"/>
            </w:pPr>
          </w:p>
          <w:p w14:paraId="43EE11BD" w14:textId="77777777" w:rsidR="00694283" w:rsidRDefault="00694283" w:rsidP="00EE16A2">
            <w:pPr>
              <w:pStyle w:val="Ttulo2"/>
            </w:pPr>
          </w:p>
          <w:p w14:paraId="67E5E4FF" w14:textId="0FDA474D" w:rsidR="00EE16A2" w:rsidRPr="00461325" w:rsidRDefault="00EE16A2" w:rsidP="00EE16A2">
            <w:pPr>
              <w:pStyle w:val="Ttulo2"/>
              <w:rPr>
                <w:color w:val="1B3DAA" w:themeColor="accent3" w:themeTint="BF"/>
              </w:rPr>
            </w:pPr>
            <w:r w:rsidRPr="00461325">
              <w:rPr>
                <w:color w:val="1B3DAA" w:themeColor="accent3" w:themeTint="BF"/>
              </w:rPr>
              <w:lastRenderedPageBreak/>
              <w:t>¡SIGO APRENDIENDO!</w:t>
            </w:r>
          </w:p>
          <w:p w14:paraId="333B8886" w14:textId="124F288B" w:rsidR="00EE16A2" w:rsidRPr="00461325" w:rsidRDefault="00EE16A2" w:rsidP="00EE16A2">
            <w:pPr>
              <w:pStyle w:val="Ttulo2"/>
              <w:rPr>
                <w:color w:val="1B3DAA" w:themeColor="accent3" w:themeTint="BF"/>
              </w:rPr>
            </w:pPr>
            <w:r w:rsidRPr="00461325">
              <w:rPr>
                <w:color w:val="1B3DAA" w:themeColor="accent3" w:themeTint="BF"/>
              </w:rPr>
              <w:t>¿QUÉ VOY A APRENDER?</w:t>
            </w:r>
          </w:p>
          <w:p w14:paraId="0DF1534D" w14:textId="77777777" w:rsidR="00EE16A2" w:rsidRPr="00665F95" w:rsidRDefault="00EE16A2" w:rsidP="00EE16A2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>
              <w:t>SOLUCIONES DE TRIÁNGULOS OBLICUÁNGULOS:</w:t>
            </w:r>
          </w:p>
          <w:p w14:paraId="7E15638C" w14:textId="77777777" w:rsidR="00EE16A2" w:rsidRDefault="00EE16A2" w:rsidP="00EE16A2">
            <w:pPr>
              <w:jc w:val="both"/>
              <w:rPr>
                <w:szCs w:val="32"/>
              </w:rPr>
            </w:pPr>
          </w:p>
          <w:p w14:paraId="1598E301" w14:textId="77777777" w:rsidR="00EE16A2" w:rsidRDefault="00EE16A2" w:rsidP="00EE16A2">
            <w:pPr>
              <w:jc w:val="both"/>
              <w:rPr>
                <w:szCs w:val="32"/>
              </w:rPr>
            </w:pPr>
            <w:r>
              <w:rPr>
                <w:szCs w:val="32"/>
              </w:rPr>
              <w:t>Encontrará que hay triángulos que no son rectángulos y que para solucionarlos ya no utilizamos las razones trigonométricas, pero existen dos teoremas o leyes, que nos permiten solucionar este tipo de triángulos y puede resolver problemas aplicando estas dos leyes.</w:t>
            </w:r>
          </w:p>
          <w:p w14:paraId="04EC6449" w14:textId="77777777" w:rsidR="00EE16A2" w:rsidRDefault="00EE16A2" w:rsidP="00EE16A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  <w:rPr>
                <w:szCs w:val="32"/>
              </w:rPr>
            </w:pPr>
          </w:p>
          <w:p w14:paraId="38DD5558" w14:textId="3447B928" w:rsidR="00083002" w:rsidRDefault="00EE16A2" w:rsidP="00EE16A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rPr>
                <w:szCs w:val="32"/>
              </w:rPr>
              <w:t xml:space="preserve">Iniciamos el tema reconociendo los triángulos </w:t>
            </w:r>
            <w:r w:rsidRPr="00E85FA6">
              <w:rPr>
                <w:b/>
                <w:szCs w:val="32"/>
              </w:rPr>
              <w:t>NO</w:t>
            </w:r>
            <w:r>
              <w:rPr>
                <w:szCs w:val="32"/>
              </w:rPr>
              <w:t xml:space="preserve"> rectángulos</w:t>
            </w:r>
            <w:r w:rsidR="00694283">
              <w:rPr>
                <w:szCs w:val="32"/>
              </w:rPr>
              <w:t xml:space="preserve"> </w:t>
            </w:r>
            <w:r>
              <w:rPr>
                <w:szCs w:val="32"/>
              </w:rPr>
              <w:t>llamados también: “triángulos oblicuángulos”.</w:t>
            </w:r>
          </w:p>
          <w:p w14:paraId="03BEAA70" w14:textId="60676B53" w:rsidR="002E37A5" w:rsidRDefault="002E37A5" w:rsidP="0008300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14:paraId="6147A104" w14:textId="2B14F723" w:rsidR="00292356" w:rsidRPr="00292356" w:rsidRDefault="008219DF" w:rsidP="008219D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  <w:r>
              <w:rPr>
                <w:noProof/>
              </w:rPr>
              <w:drawing>
                <wp:inline distT="0" distB="0" distL="0" distR="0" wp14:anchorId="1728C80D" wp14:editId="5E59C218">
                  <wp:extent cx="3343702" cy="1922670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013" t="9908" r="26527" b="15376"/>
                          <a:stretch/>
                        </pic:blipFill>
                        <pic:spPr bwMode="auto">
                          <a:xfrm>
                            <a:off x="0" y="0"/>
                            <a:ext cx="3361759" cy="193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B71" w:rsidRPr="00CA16E3" w14:paraId="5079BE92" w14:textId="77777777" w:rsidTr="00292356">
        <w:trPr>
          <w:trHeight w:val="1164"/>
        </w:trPr>
        <w:tc>
          <w:tcPr>
            <w:tcW w:w="720" w:type="dxa"/>
          </w:tcPr>
          <w:p w14:paraId="4FE801C3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12987D2B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886" w:type="dxa"/>
            <w:vMerge/>
          </w:tcPr>
          <w:p w14:paraId="7F06A09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C4C26D0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4243E561" w14:textId="77777777" w:rsidTr="00292356">
        <w:trPr>
          <w:trHeight w:val="543"/>
        </w:trPr>
        <w:tc>
          <w:tcPr>
            <w:tcW w:w="720" w:type="dxa"/>
          </w:tcPr>
          <w:p w14:paraId="6990CC0A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F09623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377010B" wp14:editId="076FC6BC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581081E2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5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620B9BD" w14:textId="0B8330F3" w:rsidR="002F34CA" w:rsidRPr="002F34CA" w:rsidRDefault="002F34CA" w:rsidP="002F34CA">
            <w:r w:rsidRPr="002F34CA">
              <w:t>Carrera 5a Número 65-41 Barrio Jordán</w:t>
            </w:r>
          </w:p>
          <w:p w14:paraId="6D8E765B" w14:textId="30F9B1A4" w:rsidR="003D1B71" w:rsidRPr="002F34CA" w:rsidRDefault="002F34CA" w:rsidP="002F34CA">
            <w:pPr>
              <w:rPr>
                <w:rFonts w:asciiTheme="minorHAnsi" w:hAnsiTheme="minorHAnsi" w:cstheme="minorHAnsi"/>
              </w:rPr>
            </w:pPr>
            <w:r w:rsidRPr="002F34CA">
              <w:rPr>
                <w:rFonts w:asciiTheme="minorHAnsi" w:hAnsiTheme="minorHAnsi" w:cstheme="minorHAnsi"/>
              </w:rPr>
              <w:t>Ibagué Tolima</w:t>
            </w:r>
          </w:p>
        </w:tc>
        <w:tc>
          <w:tcPr>
            <w:tcW w:w="886" w:type="dxa"/>
            <w:vMerge/>
          </w:tcPr>
          <w:p w14:paraId="0D5F671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003864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9F4370C" w14:textId="77777777" w:rsidTr="00292356">
        <w:trPr>
          <w:trHeight w:val="183"/>
        </w:trPr>
        <w:tc>
          <w:tcPr>
            <w:tcW w:w="720" w:type="dxa"/>
          </w:tcPr>
          <w:p w14:paraId="41C396ED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781D007" w14:textId="77777777" w:rsidR="003D1B71" w:rsidRPr="002F34CA" w:rsidRDefault="003D1B71" w:rsidP="002F34C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vMerge/>
          </w:tcPr>
          <w:p w14:paraId="1A164C6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47EA7B2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4EC1926" w14:textId="77777777" w:rsidTr="002F34CA">
        <w:trPr>
          <w:trHeight w:val="624"/>
        </w:trPr>
        <w:tc>
          <w:tcPr>
            <w:tcW w:w="720" w:type="dxa"/>
          </w:tcPr>
          <w:p w14:paraId="58F0A9F7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B54412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627D590" wp14:editId="2138E927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1F771643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7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C012A1F" w14:textId="349025DF" w:rsidR="003D1B71" w:rsidRPr="002F34CA" w:rsidRDefault="002F34CA" w:rsidP="002F34CA">
            <w:r w:rsidRPr="002F34CA">
              <w:t>2717955</w:t>
            </w:r>
          </w:p>
        </w:tc>
        <w:tc>
          <w:tcPr>
            <w:tcW w:w="886" w:type="dxa"/>
            <w:vMerge/>
          </w:tcPr>
          <w:p w14:paraId="53B9E152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D05DC9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DBCF348" w14:textId="77777777" w:rsidTr="00292356">
        <w:trPr>
          <w:trHeight w:val="183"/>
        </w:trPr>
        <w:tc>
          <w:tcPr>
            <w:tcW w:w="720" w:type="dxa"/>
          </w:tcPr>
          <w:p w14:paraId="708D722F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D627BCB" w14:textId="77777777" w:rsidR="003D1B71" w:rsidRPr="002F34CA" w:rsidRDefault="003D1B71" w:rsidP="002F34C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vMerge/>
          </w:tcPr>
          <w:p w14:paraId="46340B5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5A4C8E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69CB639" w14:textId="77777777" w:rsidTr="002F34CA">
        <w:trPr>
          <w:trHeight w:val="633"/>
        </w:trPr>
        <w:tc>
          <w:tcPr>
            <w:tcW w:w="720" w:type="dxa"/>
          </w:tcPr>
          <w:p w14:paraId="44CDDA10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833678A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F554FF7" wp14:editId="26E9858F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4E8C1FA8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t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9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717D6CC" w14:textId="5819101F" w:rsidR="003D1B71" w:rsidRPr="002F34CA" w:rsidRDefault="005740E9" w:rsidP="002F34CA">
            <w:pPr>
              <w:rPr>
                <w:rFonts w:asciiTheme="minorHAnsi" w:hAnsiTheme="minorHAnsi" w:cstheme="minorHAnsi"/>
              </w:rPr>
            </w:pPr>
            <w:hyperlink r:id="rId20" w:history="1">
              <w:r w:rsidR="002F34CA" w:rsidRPr="002F34CA">
                <w:rPr>
                  <w:rStyle w:val="Hipervnculo"/>
                  <w:rFonts w:asciiTheme="minorHAnsi" w:hAnsiTheme="minorHAnsi" w:cstheme="minorHAnsi"/>
                  <w:color w:val="auto"/>
                </w:rPr>
                <w:t>sagradafamiliaibague@gmail.com</w:t>
              </w:r>
            </w:hyperlink>
            <w:r w:rsidR="002F34CA" w:rsidRPr="002F34C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6" w:type="dxa"/>
            <w:vMerge/>
          </w:tcPr>
          <w:p w14:paraId="48983CC1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35FA07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03C270A" w14:textId="77777777" w:rsidTr="00292356">
        <w:trPr>
          <w:trHeight w:val="174"/>
        </w:trPr>
        <w:tc>
          <w:tcPr>
            <w:tcW w:w="720" w:type="dxa"/>
          </w:tcPr>
          <w:p w14:paraId="5507883D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D027CB4" w14:textId="77777777" w:rsidR="003D1B71" w:rsidRPr="002F34CA" w:rsidRDefault="003D1B71" w:rsidP="002F34C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vMerge/>
          </w:tcPr>
          <w:p w14:paraId="0376D87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15BF7C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FDB1A5F" w14:textId="77777777" w:rsidTr="00292356">
        <w:trPr>
          <w:trHeight w:val="633"/>
        </w:trPr>
        <w:tc>
          <w:tcPr>
            <w:tcW w:w="720" w:type="dxa"/>
          </w:tcPr>
          <w:p w14:paraId="5EB27D81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859F20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7B575B8" wp14:editId="37720B94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7824B7A8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2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1363943" w14:textId="44A602B8" w:rsidR="003D1B71" w:rsidRPr="002F34CA" w:rsidRDefault="005740E9" w:rsidP="002F34CA">
            <w:pPr>
              <w:rPr>
                <w:rFonts w:asciiTheme="minorHAnsi" w:hAnsiTheme="minorHAnsi" w:cstheme="minorHAnsi"/>
              </w:rPr>
            </w:pPr>
            <w:hyperlink r:id="rId23" w:history="1">
              <w:r w:rsidR="002F34CA" w:rsidRPr="00A96126">
                <w:rPr>
                  <w:rStyle w:val="Hipervnculo"/>
                </w:rPr>
                <w:t>https://www.ietsagradafamilia.edu.co</w:t>
              </w:r>
            </w:hyperlink>
          </w:p>
        </w:tc>
        <w:tc>
          <w:tcPr>
            <w:tcW w:w="886" w:type="dxa"/>
            <w:vMerge/>
          </w:tcPr>
          <w:p w14:paraId="383F8061" w14:textId="77777777" w:rsidR="003D1B71" w:rsidRPr="00CA16E3" w:rsidRDefault="003D1B71" w:rsidP="00D50D7A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72CE1B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D8E6287" w14:textId="77777777" w:rsidTr="00292356">
        <w:trPr>
          <w:trHeight w:val="4071"/>
        </w:trPr>
        <w:tc>
          <w:tcPr>
            <w:tcW w:w="720" w:type="dxa"/>
          </w:tcPr>
          <w:p w14:paraId="638F64AF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0F1673EE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886" w:type="dxa"/>
          </w:tcPr>
          <w:p w14:paraId="6B6A2994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62CA14D7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753B3390" w14:textId="56D1FAD6" w:rsidR="008219DF" w:rsidRDefault="008219DF" w:rsidP="008219DF">
      <w:pPr>
        <w:pStyle w:val="Nombredelaescuela"/>
        <w:spacing w:line="216" w:lineRule="auto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090B93C" wp14:editId="5B1F164D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2688590" cy="1503680"/>
            <wp:effectExtent l="0" t="0" r="0" b="1270"/>
            <wp:wrapTight wrapText="bothSides">
              <wp:wrapPolygon edited="0">
                <wp:start x="0" y="0"/>
                <wp:lineTo x="0" y="21345"/>
                <wp:lineTo x="21427" y="21345"/>
                <wp:lineTo x="2142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675" t="9266" r="20468" b="26375"/>
                    <a:stretch/>
                  </pic:blipFill>
                  <pic:spPr bwMode="auto">
                    <a:xfrm>
                      <a:off x="0" y="0"/>
                      <a:ext cx="2688590" cy="150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69025" w14:textId="734C3558" w:rsidR="008219DF" w:rsidRDefault="008219DF" w:rsidP="008219DF">
      <w:pPr>
        <w:pStyle w:val="Nombredelaescuela"/>
        <w:spacing w:line="216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A671CD7" wp14:editId="4874A239">
            <wp:simplePos x="0" y="0"/>
            <wp:positionH relativeFrom="column">
              <wp:posOffset>3213100</wp:posOffset>
            </wp:positionH>
            <wp:positionV relativeFrom="paragraph">
              <wp:posOffset>121920</wp:posOffset>
            </wp:positionV>
            <wp:extent cx="2924175" cy="1387475"/>
            <wp:effectExtent l="0" t="0" r="9525" b="31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859" t="21205" r="21114" b="33702"/>
                    <a:stretch/>
                  </pic:blipFill>
                  <pic:spPr bwMode="auto">
                    <a:xfrm>
                      <a:off x="0" y="0"/>
                      <a:ext cx="2924175" cy="138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8BD47" w14:textId="6724FC90" w:rsidR="008219DF" w:rsidRDefault="008219DF" w:rsidP="008219DF">
      <w:pPr>
        <w:pStyle w:val="Nombredelaescuela"/>
        <w:spacing w:line="216" w:lineRule="auto"/>
      </w:pPr>
    </w:p>
    <w:p w14:paraId="5429777C" w14:textId="5D87209A" w:rsidR="008219DF" w:rsidRDefault="008219DF" w:rsidP="008219DF">
      <w:pPr>
        <w:pStyle w:val="Nombredelaescuela"/>
        <w:spacing w:line="216" w:lineRule="auto"/>
      </w:pPr>
    </w:p>
    <w:p w14:paraId="19628A1F" w14:textId="4D09B3BA" w:rsidR="008219DF" w:rsidRDefault="008219DF" w:rsidP="008219DF">
      <w:pPr>
        <w:pStyle w:val="Nombredelaescuela"/>
        <w:spacing w:line="216" w:lineRule="auto"/>
      </w:pPr>
    </w:p>
    <w:p w14:paraId="28255211" w14:textId="1CC49F2B" w:rsidR="008219DF" w:rsidRDefault="008219DF" w:rsidP="008219DF">
      <w:pPr>
        <w:pStyle w:val="Nombredelaescuela"/>
        <w:spacing w:line="216" w:lineRule="auto"/>
      </w:pPr>
    </w:p>
    <w:p w14:paraId="76707FDA" w14:textId="3B2771F9" w:rsidR="008219DF" w:rsidRDefault="008219DF" w:rsidP="008219DF">
      <w:pPr>
        <w:pStyle w:val="Nombredelaescuela"/>
        <w:spacing w:line="216" w:lineRule="auto"/>
      </w:pPr>
    </w:p>
    <w:p w14:paraId="0C46522C" w14:textId="4DA773A5" w:rsidR="008219DF" w:rsidRDefault="008219DF" w:rsidP="008219DF">
      <w:pPr>
        <w:pStyle w:val="Nombredelaescuela"/>
        <w:spacing w:line="216" w:lineRule="auto"/>
      </w:pPr>
    </w:p>
    <w:p w14:paraId="2C0C5264" w14:textId="6FC18ACF" w:rsidR="008219DF" w:rsidRDefault="008219DF" w:rsidP="008219DF">
      <w:pPr>
        <w:pStyle w:val="Nombredelaescuela"/>
        <w:spacing w:line="216" w:lineRule="auto"/>
      </w:pPr>
    </w:p>
    <w:p w14:paraId="6EF72826" w14:textId="1ACC2AE0" w:rsidR="008219DF" w:rsidRDefault="008219DF" w:rsidP="008219DF">
      <w:pPr>
        <w:pStyle w:val="Nombredelaescuela"/>
        <w:spacing w:line="216" w:lineRule="auto"/>
      </w:pPr>
    </w:p>
    <w:p w14:paraId="25958A99" w14:textId="74F2E466" w:rsidR="008219DF" w:rsidRDefault="008219DF" w:rsidP="008219DF">
      <w:pPr>
        <w:pStyle w:val="Nombredelaescuela"/>
        <w:spacing w:line="216" w:lineRule="auto"/>
      </w:pPr>
    </w:p>
    <w:p w14:paraId="25310E93" w14:textId="7148D638" w:rsidR="008219DF" w:rsidRPr="0006641C" w:rsidRDefault="0006641C" w:rsidP="008219DF">
      <w:pPr>
        <w:pStyle w:val="Nombredelaescuela"/>
        <w:spacing w:line="216" w:lineRule="auto"/>
        <w:rPr>
          <w:b w:val="0"/>
        </w:rPr>
      </w:pPr>
      <w:r>
        <w:t>OBSERVACIÓ</w:t>
      </w:r>
      <w:r w:rsidR="00461325">
        <w:t>N</w:t>
      </w:r>
      <w:r>
        <w:t xml:space="preserve">: </w:t>
      </w:r>
      <w:r>
        <w:rPr>
          <w:b w:val="0"/>
        </w:rPr>
        <w:t xml:space="preserve">recordar que los ángulos se designan con letras mayúsculas </w:t>
      </w:r>
      <w:r w:rsidRPr="0006641C">
        <w:rPr>
          <w:b w:val="0"/>
          <w:color w:val="0070C0"/>
        </w:rPr>
        <w:t xml:space="preserve">A, B, C </w:t>
      </w:r>
      <w:r>
        <w:rPr>
          <w:b w:val="0"/>
        </w:rPr>
        <w:t xml:space="preserve">y los lados opuestos a cada ángulo se nombran con la misma letra de los ángulos, pero minúsculas </w:t>
      </w:r>
      <w:r w:rsidRPr="0006641C">
        <w:rPr>
          <w:b w:val="0"/>
          <w:color w:val="FF0000"/>
        </w:rPr>
        <w:t>a, b, c</w:t>
      </w:r>
      <w:r>
        <w:rPr>
          <w:b w:val="0"/>
        </w:rPr>
        <w:t>.</w:t>
      </w:r>
    </w:p>
    <w:p w14:paraId="7C560CFE" w14:textId="0C3D600B" w:rsidR="008219DF" w:rsidRDefault="008219DF" w:rsidP="008219DF">
      <w:pPr>
        <w:pStyle w:val="Nombredelaescuela"/>
        <w:spacing w:line="216" w:lineRule="auto"/>
      </w:pPr>
    </w:p>
    <w:p w14:paraId="299A2B89" w14:textId="2D83D3DA" w:rsidR="008219DF" w:rsidRDefault="0006641C" w:rsidP="008219DF">
      <w:pPr>
        <w:pStyle w:val="Nombredelaescuela"/>
        <w:spacing w:line="216" w:lineRule="auto"/>
        <w:rPr>
          <w:b w:val="0"/>
        </w:rPr>
      </w:pPr>
      <w:r>
        <w:t>Triángulo oblicuángulo:</w:t>
      </w:r>
      <w:r>
        <w:rPr>
          <w:b w:val="0"/>
        </w:rPr>
        <w:t xml:space="preserve"> es aquel que no tiene ángulo recto y en el </w:t>
      </w:r>
      <w:proofErr w:type="gramStart"/>
      <w:r>
        <w:rPr>
          <w:b w:val="0"/>
        </w:rPr>
        <w:t>que</w:t>
      </w:r>
      <w:proofErr w:type="gramEnd"/>
      <w:r>
        <w:rPr>
          <w:b w:val="0"/>
        </w:rPr>
        <w:t xml:space="preserve"> por lo tanto, no se puede aplicar el teorema de Pitágoras.</w:t>
      </w:r>
    </w:p>
    <w:p w14:paraId="35631AA7" w14:textId="360244F2" w:rsidR="0006641C" w:rsidRDefault="0006641C" w:rsidP="008219DF">
      <w:pPr>
        <w:pStyle w:val="Nombredelaescuela"/>
        <w:spacing w:line="216" w:lineRule="auto"/>
        <w:rPr>
          <w:b w:val="0"/>
        </w:rPr>
      </w:pPr>
    </w:p>
    <w:p w14:paraId="101BCE4F" w14:textId="4F78B5B1" w:rsidR="0006641C" w:rsidRDefault="0006641C" w:rsidP="008219DF">
      <w:pPr>
        <w:pStyle w:val="Nombredelaescuela"/>
        <w:spacing w:line="216" w:lineRule="auto"/>
        <w:rPr>
          <w:b w:val="0"/>
        </w:rPr>
      </w:pPr>
      <w:r>
        <w:rPr>
          <w:b w:val="0"/>
        </w:rPr>
        <w:t>Para solucionar estos triángulos se aplican:</w:t>
      </w:r>
    </w:p>
    <w:p w14:paraId="64DF3931" w14:textId="62A1EA3C" w:rsidR="0006641C" w:rsidRDefault="0006641C" w:rsidP="008219DF">
      <w:pPr>
        <w:pStyle w:val="Nombredelaescuela"/>
        <w:spacing w:line="216" w:lineRule="auto"/>
        <w:rPr>
          <w:b w:val="0"/>
        </w:rPr>
      </w:pPr>
    </w:p>
    <w:p w14:paraId="78A3ED0A" w14:textId="49BD6002" w:rsidR="0006641C" w:rsidRDefault="0006641C" w:rsidP="0006641C">
      <w:pPr>
        <w:pStyle w:val="Nombredelaescuela"/>
        <w:numPr>
          <w:ilvl w:val="0"/>
          <w:numId w:val="37"/>
        </w:numPr>
        <w:spacing w:line="216" w:lineRule="auto"/>
        <w:rPr>
          <w:b w:val="0"/>
        </w:rPr>
      </w:pPr>
      <w:r>
        <w:rPr>
          <w:b w:val="0"/>
        </w:rPr>
        <w:t>Ley del seno.</w:t>
      </w:r>
    </w:p>
    <w:p w14:paraId="01191841" w14:textId="3BE81D6E" w:rsidR="0006641C" w:rsidRDefault="0006641C" w:rsidP="0006641C">
      <w:pPr>
        <w:pStyle w:val="Nombredelaescuela"/>
        <w:numPr>
          <w:ilvl w:val="0"/>
          <w:numId w:val="37"/>
        </w:numPr>
        <w:spacing w:line="216" w:lineRule="auto"/>
        <w:rPr>
          <w:b w:val="0"/>
        </w:rPr>
      </w:pPr>
      <w:r>
        <w:rPr>
          <w:b w:val="0"/>
        </w:rPr>
        <w:t>Ley del coseno.</w:t>
      </w:r>
    </w:p>
    <w:p w14:paraId="52BDD189" w14:textId="571C6709" w:rsidR="0006641C" w:rsidRDefault="0006641C" w:rsidP="0006641C">
      <w:pPr>
        <w:pStyle w:val="Nombredelaescuela"/>
        <w:spacing w:line="216" w:lineRule="auto"/>
        <w:rPr>
          <w:b w:val="0"/>
        </w:rPr>
      </w:pPr>
    </w:p>
    <w:p w14:paraId="77A99E2E" w14:textId="3D3ADF8A" w:rsidR="0006641C" w:rsidRDefault="0006641C" w:rsidP="0006641C">
      <w:pPr>
        <w:pStyle w:val="Nombredelaescuela"/>
        <w:spacing w:line="216" w:lineRule="auto"/>
      </w:pPr>
      <w:r>
        <w:t>LEY DEL SENO</w:t>
      </w:r>
    </w:p>
    <w:p w14:paraId="169E7A7E" w14:textId="58CDE094" w:rsidR="0006641C" w:rsidRDefault="0006641C" w:rsidP="0006641C">
      <w:pPr>
        <w:pStyle w:val="Nombredelaescuela"/>
        <w:spacing w:line="216" w:lineRule="auto"/>
      </w:pPr>
    </w:p>
    <w:p w14:paraId="6D2D7F6E" w14:textId="385531F0" w:rsidR="0006641C" w:rsidRDefault="0006641C" w:rsidP="0006641C">
      <w:pPr>
        <w:pStyle w:val="Nombredelaescuela"/>
        <w:spacing w:line="216" w:lineRule="auto"/>
        <w:rPr>
          <w:b w:val="0"/>
        </w:rPr>
      </w:pPr>
      <w:r>
        <w:rPr>
          <w:b w:val="0"/>
        </w:rPr>
        <w:t>Este teorema permite resolver un triángulo cualquiera si conocemos:</w:t>
      </w:r>
    </w:p>
    <w:p w14:paraId="37699F00" w14:textId="6A05A288" w:rsidR="0006641C" w:rsidRDefault="0006641C" w:rsidP="0006641C">
      <w:pPr>
        <w:pStyle w:val="Nombredelaescuela"/>
        <w:spacing w:line="216" w:lineRule="auto"/>
        <w:rPr>
          <w:b w:val="0"/>
        </w:rPr>
      </w:pPr>
    </w:p>
    <w:p w14:paraId="75392BF2" w14:textId="0153609B" w:rsidR="0006641C" w:rsidRDefault="0006641C" w:rsidP="0006641C">
      <w:pPr>
        <w:pStyle w:val="Nombredelaescuela"/>
        <w:numPr>
          <w:ilvl w:val="0"/>
          <w:numId w:val="38"/>
        </w:numPr>
        <w:spacing w:line="216" w:lineRule="auto"/>
        <w:rPr>
          <w:b w:val="0"/>
          <w:color w:val="FF0000"/>
        </w:rPr>
      </w:pPr>
      <w:r>
        <w:rPr>
          <w:b w:val="0"/>
          <w:color w:val="FF0000"/>
        </w:rPr>
        <w:t>Un lado y dos ángulos.</w:t>
      </w:r>
    </w:p>
    <w:p w14:paraId="76ADBB59" w14:textId="05740328" w:rsidR="0006641C" w:rsidRPr="0006641C" w:rsidRDefault="0006641C" w:rsidP="0006641C">
      <w:pPr>
        <w:pStyle w:val="Nombredelaescuela"/>
        <w:numPr>
          <w:ilvl w:val="0"/>
          <w:numId w:val="38"/>
        </w:numPr>
        <w:spacing w:line="216" w:lineRule="auto"/>
        <w:rPr>
          <w:b w:val="0"/>
          <w:color w:val="FF0000"/>
        </w:rPr>
      </w:pPr>
      <w:r>
        <w:rPr>
          <w:b w:val="0"/>
          <w:color w:val="FF0000"/>
        </w:rPr>
        <w:t>Dos lados y el ángulo opuesto a uno de ellos.</w:t>
      </w:r>
    </w:p>
    <w:p w14:paraId="7B781236" w14:textId="42A5FE46" w:rsidR="008219DF" w:rsidRDefault="008219DF" w:rsidP="008219DF">
      <w:pPr>
        <w:pStyle w:val="Nombredelaescuela"/>
        <w:spacing w:line="216" w:lineRule="auto"/>
      </w:pPr>
    </w:p>
    <w:p w14:paraId="75189386" w14:textId="6AAD0557" w:rsidR="0006641C" w:rsidRDefault="0006641C" w:rsidP="008219DF">
      <w:pPr>
        <w:pStyle w:val="Nombredelaescuela"/>
        <w:spacing w:line="216" w:lineRule="auto"/>
      </w:pPr>
    </w:p>
    <w:p w14:paraId="0AB2B9EB" w14:textId="059321A6" w:rsidR="00B461BB" w:rsidRDefault="00B461BB" w:rsidP="008219DF">
      <w:pPr>
        <w:pStyle w:val="Nombredelaescuela"/>
        <w:spacing w:line="216" w:lineRule="auto"/>
      </w:pPr>
    </w:p>
    <w:p w14:paraId="787E9666" w14:textId="0BC74696" w:rsidR="00B461BB" w:rsidRDefault="00B461BB" w:rsidP="008219DF">
      <w:pPr>
        <w:pStyle w:val="Nombredelaescuela"/>
        <w:spacing w:line="216" w:lineRule="auto"/>
      </w:pPr>
      <w:r>
        <w:rPr>
          <w:rFonts w:ascii="Cambria Math" w:hAnsi="Cambria Math"/>
          <w:b w:val="0"/>
          <w:i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7A9FBE9" wp14:editId="72209620">
                <wp:simplePos x="0" y="0"/>
                <wp:positionH relativeFrom="column">
                  <wp:posOffset>2450465</wp:posOffset>
                </wp:positionH>
                <wp:positionV relativeFrom="paragraph">
                  <wp:posOffset>154305</wp:posOffset>
                </wp:positionV>
                <wp:extent cx="1692275" cy="1404620"/>
                <wp:effectExtent l="0" t="0" r="22225" b="1651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B2A8D" w14:textId="487B7E82" w:rsidR="005740E9" w:rsidRPr="00B461BB" w:rsidRDefault="005740E9" w:rsidP="00B461BB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B461BB">
                              <w:t>Cociente entre los lados del triángulo y el seno del ángulo opuesto.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A9FBE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92.95pt;margin-top:12.15pt;width:133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">
                <v:textbox style="mso-fit-shape-to-text:t">
                  <w:txbxContent>
                    <w:p w14:paraId="14AB2A8D" w14:textId="487B7E82" w:rsidR="005740E9" w:rsidRPr="00B461BB" w:rsidRDefault="005740E9" w:rsidP="00B461BB">
                      <w:pPr>
                        <w:jc w:val="both"/>
                        <w:rPr>
                          <w:sz w:val="18"/>
                        </w:rPr>
                      </w:pPr>
                      <w:r w:rsidRPr="00B461BB">
                        <w:t>Cociente entre los lados del triángulo y el seno del ángulo opuesto.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Ley del seno:</w:t>
      </w:r>
    </w:p>
    <w:p w14:paraId="34764DB8" w14:textId="2DBECCE5" w:rsidR="00B461BB" w:rsidRDefault="00B461BB" w:rsidP="008219DF">
      <w:pPr>
        <w:pStyle w:val="Nombredelaescuela"/>
        <w:spacing w:line="216" w:lineRule="auto"/>
      </w:pPr>
    </w:p>
    <w:p w14:paraId="3D96B250" w14:textId="764CD473" w:rsidR="00B461BB" w:rsidRPr="00B461BB" w:rsidRDefault="005740E9" w:rsidP="0006641C">
      <w:pPr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den>
          </m:f>
        </m:oMath>
      </m:oMathPara>
    </w:p>
    <w:p w14:paraId="29BE3F16" w14:textId="40D66E67" w:rsidR="00B461BB" w:rsidRDefault="00B461BB" w:rsidP="0006641C"/>
    <w:p w14:paraId="0C576DE5" w14:textId="0F9A5B46" w:rsidR="00B461BB" w:rsidRDefault="00B461BB" w:rsidP="0006641C">
      <w:r w:rsidRPr="00B461B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4BDA5E" wp14:editId="672C275D">
                <wp:simplePos x="0" y="0"/>
                <wp:positionH relativeFrom="column">
                  <wp:posOffset>2453447</wp:posOffset>
                </wp:positionH>
                <wp:positionV relativeFrom="paragraph">
                  <wp:posOffset>161527</wp:posOffset>
                </wp:positionV>
                <wp:extent cx="1692275" cy="1404620"/>
                <wp:effectExtent l="0" t="0" r="22225" b="1651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44267" w14:textId="267BBD5A" w:rsidR="005740E9" w:rsidRPr="00B461BB" w:rsidRDefault="005740E9" w:rsidP="00B461BB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B461BB">
                              <w:t xml:space="preserve">Cociente entre </w:t>
                            </w:r>
                            <w:r>
                              <w:t>e</w:t>
                            </w:r>
                            <w:r w:rsidRPr="00B461BB">
                              <w:t>l seno de</w:t>
                            </w:r>
                            <w:r>
                              <w:t xml:space="preserve"> </w:t>
                            </w:r>
                            <w:r w:rsidRPr="00B461BB">
                              <w:t>l</w:t>
                            </w:r>
                            <w:r>
                              <w:t>os</w:t>
                            </w:r>
                            <w:r w:rsidRPr="00B461BB">
                              <w:t xml:space="preserve"> ángulo</w:t>
                            </w:r>
                            <w:r>
                              <w:t>s</w:t>
                            </w:r>
                            <w:r w:rsidRPr="00B461BB">
                              <w:t xml:space="preserve"> </w:t>
                            </w:r>
                            <w:r>
                              <w:t xml:space="preserve">y el lado </w:t>
                            </w:r>
                            <w:r w:rsidRPr="00B461BB">
                              <w:t>puesto</w:t>
                            </w:r>
                            <w:r>
                              <w:t xml:space="preserve"> a cada ángulo</w:t>
                            </w:r>
                            <w:r w:rsidRPr="00B461B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BDA5E" id="_x0000_s1027" type="#_x0000_t202" style="position:absolute;margin-left:193.2pt;margin-top:12.7pt;width:133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">
                <v:textbox style="mso-fit-shape-to-text:t">
                  <w:txbxContent>
                    <w:p w14:paraId="38D44267" w14:textId="267BBD5A" w:rsidR="005740E9" w:rsidRPr="00B461BB" w:rsidRDefault="005740E9" w:rsidP="00B461BB">
                      <w:pPr>
                        <w:jc w:val="both"/>
                        <w:rPr>
                          <w:sz w:val="18"/>
                        </w:rPr>
                      </w:pPr>
                      <w:r w:rsidRPr="00B461BB">
                        <w:t xml:space="preserve">Cociente entre </w:t>
                      </w:r>
                      <w:r>
                        <w:t>e</w:t>
                      </w:r>
                      <w:r w:rsidRPr="00B461BB">
                        <w:t>l seno de</w:t>
                      </w:r>
                      <w:r>
                        <w:t xml:space="preserve"> </w:t>
                      </w:r>
                      <w:r w:rsidRPr="00B461BB">
                        <w:t>l</w:t>
                      </w:r>
                      <w:r>
                        <w:t>os</w:t>
                      </w:r>
                      <w:r w:rsidRPr="00B461BB">
                        <w:t xml:space="preserve"> ángulo</w:t>
                      </w:r>
                      <w:r>
                        <w:t>s</w:t>
                      </w:r>
                      <w:r w:rsidRPr="00B461BB">
                        <w:t xml:space="preserve"> </w:t>
                      </w:r>
                      <w:r>
                        <w:t xml:space="preserve">y el lado </w:t>
                      </w:r>
                      <w:r w:rsidRPr="00B461BB">
                        <w:t>puesto</w:t>
                      </w:r>
                      <w:r>
                        <w:t xml:space="preserve"> a cada ángulo</w:t>
                      </w:r>
                      <w:r w:rsidRPr="00B461BB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t>Ó</w:t>
      </w:r>
      <w:proofErr w:type="spellEnd"/>
    </w:p>
    <w:p w14:paraId="4AF2380F" w14:textId="57F93CB2" w:rsidR="00B461BB" w:rsidRDefault="00B461BB" w:rsidP="0006641C"/>
    <w:p w14:paraId="21FD3344" w14:textId="09DADA4C" w:rsidR="0006641C" w:rsidRPr="00B461BB" w:rsidRDefault="005740E9" w:rsidP="00B461BB"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den>
          </m:f>
        </m:oMath>
      </m:oMathPara>
    </w:p>
    <w:p w14:paraId="06261910" w14:textId="77777777" w:rsidR="0006641C" w:rsidRDefault="0006641C" w:rsidP="008219DF">
      <w:pPr>
        <w:pStyle w:val="Nombredelaescuela"/>
        <w:spacing w:line="216" w:lineRule="auto"/>
      </w:pPr>
    </w:p>
    <w:p w14:paraId="4B51DFE7" w14:textId="741BE994" w:rsidR="0006641C" w:rsidRDefault="0006641C" w:rsidP="008219DF">
      <w:pPr>
        <w:pStyle w:val="Nombredelaescuela"/>
        <w:spacing w:line="216" w:lineRule="auto"/>
      </w:pPr>
    </w:p>
    <w:p w14:paraId="6DDCC255" w14:textId="4EA8970F" w:rsidR="00B461BB" w:rsidRDefault="00B461BB" w:rsidP="008219DF">
      <w:pPr>
        <w:pStyle w:val="Nombredelaescuela"/>
        <w:spacing w:line="216" w:lineRule="auto"/>
        <w:rPr>
          <w:b w:val="0"/>
        </w:rPr>
      </w:pPr>
      <w:r>
        <w:rPr>
          <w:b w:val="0"/>
        </w:rPr>
        <w:t>La ley del seno se puede utilizar de cualquiera de las dos formas, lo importante es realizar correctamente el despeje de la variante desconocida.</w:t>
      </w:r>
    </w:p>
    <w:p w14:paraId="34B7E7A0" w14:textId="0E3DC26A" w:rsidR="00B461BB" w:rsidRDefault="00B461BB" w:rsidP="008219DF">
      <w:pPr>
        <w:pStyle w:val="Nombredelaescuela"/>
        <w:spacing w:line="216" w:lineRule="auto"/>
        <w:rPr>
          <w:b w:val="0"/>
        </w:rPr>
      </w:pPr>
    </w:p>
    <w:p w14:paraId="72581573" w14:textId="338E15C5" w:rsidR="00B461BB" w:rsidRDefault="00B461BB" w:rsidP="008219DF">
      <w:pPr>
        <w:pStyle w:val="Nombredelaescuela"/>
        <w:spacing w:line="216" w:lineRule="auto"/>
        <w:rPr>
          <w:b w:val="0"/>
        </w:rPr>
      </w:pPr>
      <w:r>
        <w:rPr>
          <w:b w:val="0"/>
        </w:rPr>
        <w:t>Estas igualdades se pueden trabajar de la siguiente manera:</w:t>
      </w:r>
    </w:p>
    <w:p w14:paraId="6CE5EF52" w14:textId="4C1B1BF1" w:rsidR="00B461BB" w:rsidRDefault="00B461BB" w:rsidP="008219DF">
      <w:pPr>
        <w:pStyle w:val="Nombredelaescuela"/>
        <w:spacing w:line="216" w:lineRule="auto"/>
        <w:rPr>
          <w:b w:val="0"/>
        </w:rPr>
      </w:pPr>
    </w:p>
    <w:p w14:paraId="470BCFD5" w14:textId="634F99BC" w:rsidR="00B461BB" w:rsidRPr="00B461BB" w:rsidRDefault="005740E9" w:rsidP="00B461BB">
      <w:pPr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;</m:t>
          </m:r>
          <m:r>
            <m:rPr>
              <m:sty m:val="b"/>
            </m:rP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den>
          </m:f>
          <m:r>
            <w:rPr>
              <w:rFonts w:ascii="Cambria Math" w:hAnsi="Cambria Math"/>
            </w:rPr>
            <m:t xml:space="preserve">; 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den>
          </m:f>
        </m:oMath>
      </m:oMathPara>
    </w:p>
    <w:p w14:paraId="7FC9A061" w14:textId="751A9655" w:rsidR="00B461BB" w:rsidRDefault="00B461BB" w:rsidP="00B461BB"/>
    <w:p w14:paraId="180626B4" w14:textId="162BDD0A" w:rsidR="00B461BB" w:rsidRDefault="00B461BB" w:rsidP="00B461BB">
      <w:r>
        <w:t>Todo depende de los datos que se conozcan.</w:t>
      </w:r>
    </w:p>
    <w:p w14:paraId="396F88BA" w14:textId="5FEE6566" w:rsidR="008C42A7" w:rsidRDefault="008C42A7" w:rsidP="00DE4D36">
      <w:pPr>
        <w:jc w:val="both"/>
        <w:rPr>
          <w:szCs w:val="32"/>
        </w:rPr>
      </w:pPr>
    </w:p>
    <w:p w14:paraId="1BD1D470" w14:textId="5D540131" w:rsidR="00EB5371" w:rsidRPr="00461325" w:rsidRDefault="00B461BB" w:rsidP="00EB5371">
      <w:pPr>
        <w:pStyle w:val="Ttulo2"/>
        <w:rPr>
          <w:color w:val="1B3DAA" w:themeColor="accent3" w:themeTint="BF"/>
        </w:rPr>
      </w:pPr>
      <w:r w:rsidRPr="00461325">
        <w:rPr>
          <w:color w:val="1B3DAA" w:themeColor="accent3" w:themeTint="BF"/>
        </w:rPr>
        <w:t>“</w:t>
      </w:r>
      <w:r w:rsidR="00EB5371" w:rsidRPr="00461325">
        <w:rPr>
          <w:color w:val="1B3DAA" w:themeColor="accent3" w:themeTint="BF"/>
        </w:rPr>
        <w:t>LO QUE ESTOY APRENDIENDO</w:t>
      </w:r>
      <w:r w:rsidRPr="00461325">
        <w:rPr>
          <w:color w:val="1B3DAA" w:themeColor="accent3" w:themeTint="BF"/>
        </w:rPr>
        <w:t>”</w:t>
      </w:r>
    </w:p>
    <w:p w14:paraId="5BCF8F39" w14:textId="3A78B614" w:rsidR="00EB5371" w:rsidRDefault="00F74454" w:rsidP="00EB5371">
      <w:pPr>
        <w:spacing w:line="216" w:lineRule="auto"/>
        <w:rPr>
          <w:b/>
          <w:bCs/>
        </w:rPr>
      </w:pPr>
      <w:r>
        <w:rPr>
          <w:b/>
          <w:bCs/>
        </w:rPr>
        <w:t>E</w:t>
      </w:r>
      <w:r w:rsidR="00B461BB">
        <w:rPr>
          <w:b/>
          <w:bCs/>
        </w:rPr>
        <w:t>JEMPLOS MODELO PARA APLICAR LA LEY DEL SENO:</w:t>
      </w:r>
    </w:p>
    <w:p w14:paraId="6D0CA2AB" w14:textId="41A2319B" w:rsidR="008C42A7" w:rsidRDefault="008C42A7" w:rsidP="00DE4D36">
      <w:pPr>
        <w:jc w:val="both"/>
        <w:rPr>
          <w:szCs w:val="32"/>
        </w:rPr>
      </w:pPr>
    </w:p>
    <w:p w14:paraId="5D081CB3" w14:textId="77777777" w:rsidR="0053654B" w:rsidRDefault="0053654B" w:rsidP="00DE4D36">
      <w:pPr>
        <w:jc w:val="both"/>
        <w:rPr>
          <w:szCs w:val="32"/>
        </w:rPr>
      </w:pPr>
      <w:r>
        <w:rPr>
          <w:szCs w:val="32"/>
        </w:rPr>
        <w:t>Aplicar la ley del Seno para solucionar los triángulos propuestos:</w:t>
      </w:r>
    </w:p>
    <w:p w14:paraId="4C3A1F81" w14:textId="25E1979C" w:rsidR="0053654B" w:rsidRDefault="00540803" w:rsidP="00DE4D36">
      <w:pPr>
        <w:jc w:val="both"/>
        <w:rPr>
          <w:szCs w:val="32"/>
        </w:rPr>
      </w:pPr>
      <w:r w:rsidRPr="00540803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C120A82" wp14:editId="5A99F849">
                <wp:simplePos x="0" y="0"/>
                <wp:positionH relativeFrom="column">
                  <wp:posOffset>3444875</wp:posOffset>
                </wp:positionH>
                <wp:positionV relativeFrom="paragraph">
                  <wp:posOffset>102870</wp:posOffset>
                </wp:positionV>
                <wp:extent cx="2892425" cy="1404620"/>
                <wp:effectExtent l="0" t="0" r="22225" b="2603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5BF6B" w14:textId="7860598C" w:rsidR="005740E9" w:rsidRDefault="005740E9" w:rsidP="00540803">
                            <w:pPr>
                              <w:jc w:val="both"/>
                            </w:pPr>
                            <w:r>
                              <w:t>Explicación paso a paso:</w:t>
                            </w:r>
                          </w:p>
                          <w:p w14:paraId="23583F81" w14:textId="3E467C7D" w:rsidR="005740E9" w:rsidRDefault="005740E9" w:rsidP="00540803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 colocan las letras que corresponden a los lados del triángulo:</w:t>
                            </w:r>
                          </w:p>
                          <w:p w14:paraId="31229C88" w14:textId="1B4E4361" w:rsidR="005740E9" w:rsidRDefault="005740E9" w:rsidP="00540803">
                            <w:pPr>
                              <w:jc w:val="both"/>
                            </w:pPr>
                            <w:r>
                              <w:t>Se conoce:</w:t>
                            </w:r>
                          </w:p>
                          <w:p w14:paraId="247B93F1" w14:textId="0A738F45" w:rsidR="005740E9" w:rsidRDefault="005740E9" w:rsidP="00540803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C=25°15´</w:t>
                            </w:r>
                          </w:p>
                          <w:p w14:paraId="0E4BEEA3" w14:textId="552C3B8E" w:rsidR="005740E9" w:rsidRDefault="005740E9" w:rsidP="00540803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c=15 cm</w:t>
                            </w:r>
                          </w:p>
                          <w:p w14:paraId="1CF596B9" w14:textId="35DE1325" w:rsidR="005740E9" w:rsidRDefault="005740E9" w:rsidP="00540803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b=10 cm</w:t>
                            </w:r>
                          </w:p>
                          <w:p w14:paraId="239138BA" w14:textId="26875CBA" w:rsidR="005740E9" w:rsidRDefault="005740E9" w:rsidP="00540803">
                            <w:pPr>
                              <w:jc w:val="both"/>
                            </w:pPr>
                          </w:p>
                          <w:p w14:paraId="31FD147A" w14:textId="414494A7" w:rsidR="005740E9" w:rsidRDefault="005740E9" w:rsidP="00540803">
                            <w:pPr>
                              <w:jc w:val="both"/>
                            </w:pPr>
                            <w:r>
                              <w:t>Se conoce dos lados en el ángulo opuesto a uno de ellos.</w:t>
                            </w:r>
                          </w:p>
                          <w:p w14:paraId="7F07A6C0" w14:textId="63951D04" w:rsidR="005740E9" w:rsidRDefault="005740E9" w:rsidP="00540803">
                            <w:pPr>
                              <w:jc w:val="both"/>
                            </w:pPr>
                          </w:p>
                          <w:p w14:paraId="6A8719A9" w14:textId="6226A835" w:rsidR="005740E9" w:rsidRPr="00540803" w:rsidRDefault="005740E9" w:rsidP="00540803">
                            <w:pPr>
                              <w:jc w:val="both"/>
                            </w:pPr>
                            <w:r>
                              <w:t>Debemos hallar los dos ángulos y el lado que faltan.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20A82" id="_x0000_s1028" type="#_x0000_t202" style="position:absolute;left:0;text-align:left;margin-left:271.25pt;margin-top:8.1pt;width:227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">
                <v:textbox style="mso-fit-shape-to-text:t">
                  <w:txbxContent>
                    <w:p w14:paraId="7D85BF6B" w14:textId="7860598C" w:rsidR="005740E9" w:rsidRDefault="005740E9" w:rsidP="00540803">
                      <w:pPr>
                        <w:jc w:val="both"/>
                      </w:pPr>
                      <w:r>
                        <w:t>Explicación paso a paso:</w:t>
                      </w:r>
                    </w:p>
                    <w:p w14:paraId="23583F81" w14:textId="3E467C7D" w:rsidR="005740E9" w:rsidRDefault="005740E9" w:rsidP="00540803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 colocan las letras que corresponden a los lados del triángulo:</w:t>
                      </w:r>
                    </w:p>
                    <w:p w14:paraId="31229C88" w14:textId="1B4E4361" w:rsidR="005740E9" w:rsidRDefault="005740E9" w:rsidP="00540803">
                      <w:pPr>
                        <w:jc w:val="both"/>
                      </w:pPr>
                      <w:r>
                        <w:t>Se conoce:</w:t>
                      </w:r>
                    </w:p>
                    <w:p w14:paraId="247B93F1" w14:textId="0A738F45" w:rsidR="005740E9" w:rsidRDefault="005740E9" w:rsidP="00540803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C=25°15´</w:t>
                      </w:r>
                    </w:p>
                    <w:p w14:paraId="0E4BEEA3" w14:textId="552C3B8E" w:rsidR="005740E9" w:rsidRDefault="005740E9" w:rsidP="00540803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c=15 cm</w:t>
                      </w:r>
                    </w:p>
                    <w:p w14:paraId="1CF596B9" w14:textId="35DE1325" w:rsidR="005740E9" w:rsidRDefault="005740E9" w:rsidP="00540803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b=10 cm</w:t>
                      </w:r>
                    </w:p>
                    <w:p w14:paraId="239138BA" w14:textId="26875CBA" w:rsidR="005740E9" w:rsidRDefault="005740E9" w:rsidP="00540803">
                      <w:pPr>
                        <w:jc w:val="both"/>
                      </w:pPr>
                    </w:p>
                    <w:p w14:paraId="31FD147A" w14:textId="414494A7" w:rsidR="005740E9" w:rsidRDefault="005740E9" w:rsidP="00540803">
                      <w:pPr>
                        <w:jc w:val="both"/>
                      </w:pPr>
                      <w:r>
                        <w:t>Se conoce dos lados en el ángulo opuesto a uno de ellos.</w:t>
                      </w:r>
                    </w:p>
                    <w:p w14:paraId="7F07A6C0" w14:textId="63951D04" w:rsidR="005740E9" w:rsidRDefault="005740E9" w:rsidP="00540803">
                      <w:pPr>
                        <w:jc w:val="both"/>
                      </w:pPr>
                    </w:p>
                    <w:p w14:paraId="6A8719A9" w14:textId="6226A835" w:rsidR="005740E9" w:rsidRPr="00540803" w:rsidRDefault="005740E9" w:rsidP="00540803">
                      <w:pPr>
                        <w:jc w:val="both"/>
                      </w:pPr>
                      <w:r>
                        <w:t>Debemos hallar los dos ángulos y el lado que faltan.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75157" w14:textId="27AFF1DF" w:rsidR="0053654B" w:rsidRPr="00113DB6" w:rsidRDefault="00661529" w:rsidP="00113DB6">
      <w:pPr>
        <w:pStyle w:val="Prrafodelista"/>
        <w:numPr>
          <w:ilvl w:val="0"/>
          <w:numId w:val="39"/>
        </w:numPr>
        <w:jc w:val="both"/>
        <w:rPr>
          <w:szCs w:val="32"/>
        </w:rPr>
      </w:pPr>
      <w:r>
        <w:rPr>
          <w:b/>
          <w:szCs w:val="32"/>
        </w:rPr>
        <w:t>EJEMPLO MODELO</w:t>
      </w:r>
    </w:p>
    <w:p w14:paraId="1A191E67" w14:textId="5A81F717" w:rsidR="0053654B" w:rsidRDefault="00661529" w:rsidP="00DE4D36">
      <w:pPr>
        <w:jc w:val="both"/>
        <w:rPr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DE05E13" wp14:editId="0C6954B7">
            <wp:simplePos x="0" y="0"/>
            <wp:positionH relativeFrom="column">
              <wp:posOffset>360765</wp:posOffset>
            </wp:positionH>
            <wp:positionV relativeFrom="paragraph">
              <wp:posOffset>35920</wp:posOffset>
            </wp:positionV>
            <wp:extent cx="2647315" cy="1741170"/>
            <wp:effectExtent l="0" t="0" r="635" b="0"/>
            <wp:wrapTight wrapText="bothSides">
              <wp:wrapPolygon edited="0">
                <wp:start x="0" y="0"/>
                <wp:lineTo x="0" y="21269"/>
                <wp:lineTo x="21450" y="21269"/>
                <wp:lineTo x="21450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116" t="21693" r="43737" b="31976"/>
                    <a:stretch/>
                  </pic:blipFill>
                  <pic:spPr bwMode="auto">
                    <a:xfrm>
                      <a:off x="0" y="0"/>
                      <a:ext cx="264731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5AFDA" w14:textId="1F452096" w:rsidR="00540803" w:rsidRDefault="00540803" w:rsidP="00DE4D36">
      <w:pPr>
        <w:jc w:val="both"/>
        <w:rPr>
          <w:szCs w:val="32"/>
        </w:rPr>
      </w:pPr>
    </w:p>
    <w:p w14:paraId="5536E7E8" w14:textId="077AFE97" w:rsidR="00540803" w:rsidRDefault="00540803" w:rsidP="00DE4D36">
      <w:pPr>
        <w:jc w:val="both"/>
        <w:rPr>
          <w:szCs w:val="32"/>
        </w:rPr>
      </w:pPr>
    </w:p>
    <w:p w14:paraId="58AE8275" w14:textId="7DBF52E1" w:rsidR="00540803" w:rsidRDefault="00540803" w:rsidP="00DE4D36">
      <w:pPr>
        <w:jc w:val="both"/>
        <w:rPr>
          <w:szCs w:val="32"/>
        </w:rPr>
      </w:pPr>
    </w:p>
    <w:p w14:paraId="6BADD926" w14:textId="44BADF8F" w:rsidR="00540803" w:rsidRDefault="00540803" w:rsidP="00DE4D36">
      <w:pPr>
        <w:jc w:val="both"/>
        <w:rPr>
          <w:szCs w:val="32"/>
        </w:rPr>
      </w:pPr>
    </w:p>
    <w:p w14:paraId="00602747" w14:textId="416AC412" w:rsidR="00540803" w:rsidRDefault="00540803" w:rsidP="00DE4D36">
      <w:pPr>
        <w:jc w:val="both"/>
        <w:rPr>
          <w:szCs w:val="32"/>
        </w:rPr>
      </w:pPr>
    </w:p>
    <w:p w14:paraId="49A30FCD" w14:textId="0FA20D78" w:rsidR="00540803" w:rsidRDefault="00540803" w:rsidP="00DE4D36">
      <w:pPr>
        <w:jc w:val="both"/>
        <w:rPr>
          <w:szCs w:val="32"/>
        </w:rPr>
      </w:pPr>
    </w:p>
    <w:p w14:paraId="56EB67B2" w14:textId="742FE316" w:rsidR="00540803" w:rsidRDefault="00540803" w:rsidP="00DE4D36">
      <w:pPr>
        <w:jc w:val="both"/>
        <w:rPr>
          <w:szCs w:val="32"/>
        </w:rPr>
      </w:pPr>
    </w:p>
    <w:p w14:paraId="388C7B8E" w14:textId="006CC2F1" w:rsidR="00540803" w:rsidRDefault="00540803" w:rsidP="00DE4D36">
      <w:pPr>
        <w:jc w:val="both"/>
        <w:rPr>
          <w:szCs w:val="32"/>
        </w:rPr>
      </w:pPr>
    </w:p>
    <w:p w14:paraId="677F4E8C" w14:textId="63218B81" w:rsidR="00540803" w:rsidRDefault="00540803" w:rsidP="00DE4D36">
      <w:pPr>
        <w:jc w:val="both"/>
        <w:rPr>
          <w:szCs w:val="32"/>
        </w:rPr>
      </w:pPr>
    </w:p>
    <w:p w14:paraId="6F511CB1" w14:textId="3454A69D" w:rsidR="00540803" w:rsidRDefault="00540803" w:rsidP="00DE4D36">
      <w:pPr>
        <w:jc w:val="both"/>
        <w:rPr>
          <w:szCs w:val="32"/>
        </w:rPr>
      </w:pPr>
    </w:p>
    <w:p w14:paraId="2E88B2FF" w14:textId="4D47B1EF" w:rsidR="00540803" w:rsidRDefault="00540803" w:rsidP="00DE4D36">
      <w:pPr>
        <w:jc w:val="both"/>
        <w:rPr>
          <w:szCs w:val="32"/>
        </w:rPr>
      </w:pPr>
    </w:p>
    <w:p w14:paraId="5281FABC" w14:textId="0F851E14" w:rsidR="00540803" w:rsidRDefault="00540803" w:rsidP="00DE4D36">
      <w:pPr>
        <w:jc w:val="both"/>
        <w:rPr>
          <w:szCs w:val="32"/>
        </w:rPr>
      </w:pPr>
    </w:p>
    <w:p w14:paraId="00DFAF4D" w14:textId="25B3410B" w:rsidR="00D007E8" w:rsidRDefault="00D007E8" w:rsidP="00DE4D36">
      <w:pPr>
        <w:jc w:val="both"/>
        <w:rPr>
          <w:szCs w:val="32"/>
        </w:rPr>
      </w:pPr>
      <w:r>
        <w:rPr>
          <w:szCs w:val="32"/>
        </w:rPr>
        <w:t>Escribimos la ley del Seno:</w:t>
      </w:r>
    </w:p>
    <w:p w14:paraId="68D30F0C" w14:textId="77777777" w:rsidR="00D007E8" w:rsidRDefault="00D007E8" w:rsidP="00DE4D36">
      <w:pPr>
        <w:jc w:val="both"/>
        <w:rPr>
          <w:szCs w:val="32"/>
        </w:rPr>
      </w:pPr>
    </w:p>
    <w:p w14:paraId="1CDAF7BD" w14:textId="1BC312C1" w:rsidR="00D007E8" w:rsidRPr="00D007E8" w:rsidRDefault="005740E9" w:rsidP="00DE4D36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den>
          </m:f>
        </m:oMath>
      </m:oMathPara>
    </w:p>
    <w:p w14:paraId="2D62BC81" w14:textId="03F52737" w:rsidR="00D007E8" w:rsidRDefault="00D007E8" w:rsidP="00DE4D36">
      <w:pPr>
        <w:jc w:val="both"/>
        <w:rPr>
          <w:szCs w:val="32"/>
        </w:rPr>
      </w:pPr>
    </w:p>
    <w:p w14:paraId="6EEE1303" w14:textId="5BB2ED93" w:rsidR="00D007E8" w:rsidRDefault="00D007E8" w:rsidP="00DE4D36">
      <w:pPr>
        <w:jc w:val="both"/>
        <w:rPr>
          <w:szCs w:val="32"/>
        </w:rPr>
      </w:pPr>
      <w:r>
        <w:rPr>
          <w:szCs w:val="32"/>
        </w:rPr>
        <w:t>Utilizamos la igualdad que contiene los tres datos conocidos:</w:t>
      </w:r>
    </w:p>
    <w:p w14:paraId="6C228B13" w14:textId="77777777" w:rsidR="00D007E8" w:rsidRDefault="00D007E8" w:rsidP="00DE4D36">
      <w:pPr>
        <w:jc w:val="both"/>
        <w:rPr>
          <w:szCs w:val="32"/>
        </w:rPr>
      </w:pPr>
    </w:p>
    <w:p w14:paraId="29B9F2E6" w14:textId="043E5AF5" w:rsidR="00D007E8" w:rsidRPr="00D007E8" w:rsidRDefault="005740E9" w:rsidP="00DE4D36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den>
          </m:f>
        </m:oMath>
      </m:oMathPara>
    </w:p>
    <w:p w14:paraId="673410A4" w14:textId="6D5B39A1" w:rsidR="00D007E8" w:rsidRDefault="00D007E8" w:rsidP="00DE4D36">
      <w:pPr>
        <w:jc w:val="both"/>
        <w:rPr>
          <w:szCs w:val="32"/>
        </w:rPr>
      </w:pPr>
    </w:p>
    <w:p w14:paraId="5FBEBA0A" w14:textId="32F408D8" w:rsidR="00D007E8" w:rsidRDefault="00D007E8" w:rsidP="00DE4D36">
      <w:pPr>
        <w:jc w:val="both"/>
        <w:rPr>
          <w:szCs w:val="32"/>
        </w:rPr>
      </w:pPr>
    </w:p>
    <w:p w14:paraId="57041FEF" w14:textId="5449E904" w:rsidR="00D007E8" w:rsidRDefault="00D007E8" w:rsidP="00DE4D36">
      <w:pPr>
        <w:jc w:val="both"/>
        <w:rPr>
          <w:szCs w:val="32"/>
        </w:rPr>
      </w:pPr>
    </w:p>
    <w:p w14:paraId="4BEE4359" w14:textId="77777777" w:rsidR="00D007E8" w:rsidRDefault="00D007E8" w:rsidP="00DE4D36">
      <w:pPr>
        <w:jc w:val="both"/>
        <w:rPr>
          <w:szCs w:val="32"/>
        </w:rPr>
      </w:pPr>
    </w:p>
    <w:p w14:paraId="1A70D446" w14:textId="587DEA01" w:rsidR="00D007E8" w:rsidRDefault="00D007E8" w:rsidP="00DE4D36">
      <w:pPr>
        <w:jc w:val="both"/>
        <w:rPr>
          <w:szCs w:val="32"/>
        </w:rPr>
      </w:pPr>
      <w:r>
        <w:rPr>
          <w:szCs w:val="32"/>
        </w:rPr>
        <w:lastRenderedPageBreak/>
        <w:t>Reemplazamos los valores:</w:t>
      </w:r>
    </w:p>
    <w:p w14:paraId="7186FB4E" w14:textId="58B2B2B7" w:rsidR="00D007E8" w:rsidRDefault="00D007E8" w:rsidP="00DE4D36">
      <w:pPr>
        <w:jc w:val="both"/>
        <w:rPr>
          <w:szCs w:val="32"/>
        </w:rPr>
      </w:pPr>
    </w:p>
    <w:p w14:paraId="6E155DB9" w14:textId="685DB33B" w:rsidR="00D007E8" w:rsidRPr="00D007E8" w:rsidRDefault="005740E9" w:rsidP="00DE4D36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10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15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25°15´</m:t>
              </m:r>
            </m:den>
          </m:f>
        </m:oMath>
      </m:oMathPara>
    </w:p>
    <w:p w14:paraId="6DB1C921" w14:textId="5414CF20" w:rsidR="00D007E8" w:rsidRPr="00D007E8" w:rsidRDefault="00D007E8" w:rsidP="00DE4D36">
      <w:pPr>
        <w:jc w:val="both"/>
        <w:rPr>
          <w:szCs w:val="32"/>
        </w:rPr>
      </w:pPr>
    </w:p>
    <w:p w14:paraId="2CF39DEA" w14:textId="539F58C0" w:rsidR="00D007E8" w:rsidRDefault="00D007E8" w:rsidP="00DE4D36">
      <w:pPr>
        <w:jc w:val="both"/>
        <w:rPr>
          <w:szCs w:val="32"/>
        </w:rPr>
      </w:pPr>
      <w:r>
        <w:rPr>
          <w:rFonts w:ascii="Cambria Math" w:hAnsi="Cambria Math"/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28BB464" wp14:editId="1DD6681B">
                <wp:simplePos x="0" y="0"/>
                <wp:positionH relativeFrom="column">
                  <wp:posOffset>1657350</wp:posOffset>
                </wp:positionH>
                <wp:positionV relativeFrom="paragraph">
                  <wp:posOffset>240030</wp:posOffset>
                </wp:positionV>
                <wp:extent cx="2292350" cy="1404620"/>
                <wp:effectExtent l="0" t="0" r="12700" b="1587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FFA22" w14:textId="1C615FA4" w:rsidR="005740E9" w:rsidRDefault="005740E9" w:rsidP="00D007E8">
                            <w:pPr>
                              <w:jc w:val="both"/>
                            </w:pPr>
                            <w:r>
                              <w:t>Se eliminan los denominadores, cruzando los términos.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8BB464" id="_x0000_s1029" type="#_x0000_t202" style="position:absolute;left:0;text-align:left;margin-left:130.5pt;margin-top:18.9pt;width:180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">
                <v:textbox style="mso-fit-shape-to-text:t">
                  <w:txbxContent>
                    <w:p w14:paraId="6F4FFA22" w14:textId="1C615FA4" w:rsidR="005740E9" w:rsidRDefault="005740E9" w:rsidP="00D007E8">
                      <w:pPr>
                        <w:jc w:val="both"/>
                      </w:pPr>
                      <w:r>
                        <w:t>Se eliminan los denominadores, cruzando los términos.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Cs w:val="32"/>
        </w:rPr>
        <w:t>Utilizamos la calculadora:</w:t>
      </w:r>
    </w:p>
    <w:p w14:paraId="2CA2456A" w14:textId="00302F9D" w:rsidR="00D007E8" w:rsidRDefault="00D007E8" w:rsidP="00DE4D36">
      <w:pPr>
        <w:jc w:val="both"/>
        <w:rPr>
          <w:szCs w:val="32"/>
        </w:rPr>
      </w:pPr>
    </w:p>
    <w:p w14:paraId="0ABD6D2A" w14:textId="3751C58F" w:rsidR="00D007E8" w:rsidRPr="00D007E8" w:rsidRDefault="005740E9" w:rsidP="00DE4D36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10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15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0,42</m:t>
              </m:r>
            </m:den>
          </m:f>
        </m:oMath>
      </m:oMathPara>
    </w:p>
    <w:p w14:paraId="4003F489" w14:textId="29CFC321" w:rsidR="00D007E8" w:rsidRDefault="00D007E8" w:rsidP="00DE4D36">
      <w:pPr>
        <w:jc w:val="both"/>
        <w:rPr>
          <w:szCs w:val="32"/>
        </w:rPr>
      </w:pPr>
    </w:p>
    <w:p w14:paraId="227D974A" w14:textId="1C215DBB" w:rsidR="00D007E8" w:rsidRPr="00D007E8" w:rsidRDefault="005740E9" w:rsidP="00DE4D36">
      <w:pPr>
        <w:jc w:val="both"/>
        <w:rPr>
          <w:b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0,42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10 cm=15 cmSenB</m:t>
          </m:r>
        </m:oMath>
      </m:oMathPara>
    </w:p>
    <w:p w14:paraId="4715810F" w14:textId="700245AC" w:rsidR="00D007E8" w:rsidRDefault="00D007E8" w:rsidP="00DE4D36">
      <w:pPr>
        <w:jc w:val="both"/>
        <w:rPr>
          <w:b/>
          <w:szCs w:val="32"/>
        </w:rPr>
      </w:pPr>
      <w:r w:rsidRPr="00D007E8">
        <w:rPr>
          <w:b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FE5533" wp14:editId="71765BC6">
                <wp:simplePos x="0" y="0"/>
                <wp:positionH relativeFrom="column">
                  <wp:posOffset>1588770</wp:posOffset>
                </wp:positionH>
                <wp:positionV relativeFrom="paragraph">
                  <wp:posOffset>101600</wp:posOffset>
                </wp:positionV>
                <wp:extent cx="1289685" cy="1404620"/>
                <wp:effectExtent l="0" t="0" r="24765" b="14605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EE2F1" w14:textId="516EC620" w:rsidR="005740E9" w:rsidRPr="00D007E8" w:rsidRDefault="005740E9" w:rsidP="00D007E8">
                            <w:pPr>
                              <w:rPr>
                                <w:color w:val="FF0000"/>
                              </w:rPr>
                            </w:pPr>
                            <w:r w:rsidRPr="00D007E8">
                              <w:rPr>
                                <w:color w:val="FF0000"/>
                              </w:rPr>
                              <w:t xml:space="preserve">Despejamos </w:t>
                            </w:r>
                            <w:proofErr w:type="spellStart"/>
                            <w:r w:rsidRPr="00D007E8">
                              <w:rPr>
                                <w:color w:val="FF0000"/>
                              </w:rPr>
                              <w:t>SenB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FE5533" id="_x0000_s1030" type="#_x0000_t202" style="position:absolute;left:0;text-align:left;margin-left:125.1pt;margin-top:8pt;width:101.5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">
                <v:textbox style="mso-fit-shape-to-text:t">
                  <w:txbxContent>
                    <w:p w14:paraId="014EE2F1" w14:textId="516EC620" w:rsidR="005740E9" w:rsidRPr="00D007E8" w:rsidRDefault="005740E9" w:rsidP="00D007E8">
                      <w:pPr>
                        <w:rPr>
                          <w:color w:val="FF0000"/>
                        </w:rPr>
                      </w:pPr>
                      <w:r w:rsidRPr="00D007E8">
                        <w:rPr>
                          <w:color w:val="FF0000"/>
                        </w:rPr>
                        <w:t xml:space="preserve">Despejamos </w:t>
                      </w:r>
                      <w:proofErr w:type="spellStart"/>
                      <w:r w:rsidRPr="00D007E8">
                        <w:rPr>
                          <w:color w:val="FF0000"/>
                        </w:rPr>
                        <w:t>SenB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630449" w14:textId="50BAA541" w:rsidR="00D007E8" w:rsidRPr="00D007E8" w:rsidRDefault="00D007E8" w:rsidP="00DE4D36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4,2 cm=15 cmSenB</m:t>
          </m:r>
        </m:oMath>
      </m:oMathPara>
    </w:p>
    <w:p w14:paraId="72C8604A" w14:textId="3941A5FB" w:rsidR="00D007E8" w:rsidRDefault="00D007E8" w:rsidP="00DE4D36">
      <w:pPr>
        <w:jc w:val="both"/>
        <w:rPr>
          <w:b/>
          <w:szCs w:val="32"/>
        </w:rPr>
      </w:pPr>
    </w:p>
    <w:p w14:paraId="2362872E" w14:textId="1D6724F1" w:rsidR="00D007E8" w:rsidRDefault="00445346" w:rsidP="00DE4D36">
      <w:pPr>
        <w:jc w:val="both"/>
        <w:rPr>
          <w:b/>
          <w:szCs w:val="32"/>
        </w:rPr>
      </w:pPr>
      <w:r w:rsidRPr="00D007E8">
        <w:rPr>
          <w:b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2EB204C" wp14:editId="7F53BE73">
                <wp:simplePos x="0" y="0"/>
                <wp:positionH relativeFrom="column">
                  <wp:posOffset>3070254</wp:posOffset>
                </wp:positionH>
                <wp:positionV relativeFrom="paragraph">
                  <wp:posOffset>190453</wp:posOffset>
                </wp:positionV>
                <wp:extent cx="1289685" cy="1404620"/>
                <wp:effectExtent l="0" t="0" r="24765" b="14605"/>
                <wp:wrapSquare wrapText="bothSides"/>
                <wp:docPr id="2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3B493" w14:textId="66AD4A32" w:rsidR="005740E9" w:rsidRPr="00D007E8" w:rsidRDefault="005740E9" w:rsidP="0044534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 cancelan los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B204C" id="_x0000_s1031" type="#_x0000_t202" style="position:absolute;left:0;text-align:left;margin-left:241.75pt;margin-top:15pt;width:101.5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">
                <v:textbox style="mso-fit-shape-to-text:t">
                  <w:txbxContent>
                    <w:p w14:paraId="16D3B493" w14:textId="66AD4A32" w:rsidR="005740E9" w:rsidRPr="00D007E8" w:rsidRDefault="005740E9" w:rsidP="0044534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 cancelan los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7E8" w:rsidRPr="00D007E8">
        <w:rPr>
          <w:b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9C2739F" wp14:editId="310B2908">
                <wp:simplePos x="0" y="0"/>
                <wp:positionH relativeFrom="column">
                  <wp:posOffset>40308</wp:posOffset>
                </wp:positionH>
                <wp:positionV relativeFrom="paragraph">
                  <wp:posOffset>54344</wp:posOffset>
                </wp:positionV>
                <wp:extent cx="1357630" cy="1404620"/>
                <wp:effectExtent l="0" t="0" r="13970" b="16510"/>
                <wp:wrapSquare wrapText="bothSides"/>
                <wp:docPr id="2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A87E3" w14:textId="470CC7C8" w:rsidR="005740E9" w:rsidRPr="00D007E8" w:rsidRDefault="005740E9" w:rsidP="00D007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 cm pasa a dividir porque estaba multiplicando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2739F" id="_x0000_s1032" type="#_x0000_t202" style="position:absolute;left:0;text-align:left;margin-left:3.15pt;margin-top:4.3pt;width:106.9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">
                <v:textbox style="mso-fit-shape-to-text:t">
                  <w:txbxContent>
                    <w:p w14:paraId="21AA87E3" w14:textId="470CC7C8" w:rsidR="005740E9" w:rsidRPr="00D007E8" w:rsidRDefault="005740E9" w:rsidP="00D007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15 cm pasa a dividir porque estaba multiplicando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97497" w14:textId="0F1BD51A" w:rsidR="00D007E8" w:rsidRPr="00D007E8" w:rsidRDefault="005740E9" w:rsidP="00DE4D36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4,2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15 cm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=SenB</m:t>
          </m:r>
        </m:oMath>
      </m:oMathPara>
    </w:p>
    <w:p w14:paraId="0299E37E" w14:textId="24876374" w:rsidR="00D007E8" w:rsidRDefault="00D007E8" w:rsidP="00DE4D36">
      <w:pPr>
        <w:jc w:val="both"/>
        <w:rPr>
          <w:szCs w:val="32"/>
        </w:rPr>
      </w:pPr>
    </w:p>
    <w:p w14:paraId="1CCE4BD0" w14:textId="421B5931" w:rsidR="00D007E8" w:rsidRDefault="00D007E8" w:rsidP="00DE4D36">
      <w:pPr>
        <w:jc w:val="both"/>
        <w:rPr>
          <w:szCs w:val="32"/>
        </w:rPr>
      </w:pPr>
    </w:p>
    <w:p w14:paraId="3A7FA68B" w14:textId="623D9616" w:rsidR="00445346" w:rsidRPr="00445346" w:rsidRDefault="00445346" w:rsidP="00DE4D36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0,28=SenB</m:t>
          </m:r>
        </m:oMath>
      </m:oMathPara>
    </w:p>
    <w:p w14:paraId="6FB3C792" w14:textId="00C6B9BA" w:rsidR="00445346" w:rsidRPr="00445346" w:rsidRDefault="00445346" w:rsidP="00DE4D36">
      <w:pPr>
        <w:jc w:val="both"/>
        <w:rPr>
          <w:b/>
        </w:rPr>
      </w:pPr>
    </w:p>
    <w:p w14:paraId="209439C5" w14:textId="5EFC165C" w:rsidR="00445346" w:rsidRPr="00445346" w:rsidRDefault="00445346" w:rsidP="00DE4D36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ArcSen</m:t>
          </m:r>
          <m:r>
            <m:rPr>
              <m:sty m:val="bi"/>
            </m:rPr>
            <w:rPr>
              <w:rFonts w:ascii="Cambria Math" w:hAnsi="Cambria Math"/>
            </w:rPr>
            <m:t>0,28=B</m:t>
          </m:r>
        </m:oMath>
      </m:oMathPara>
    </w:p>
    <w:p w14:paraId="07F2BE09" w14:textId="6A4D7A50" w:rsidR="00445346" w:rsidRDefault="00445346" w:rsidP="00DE4D36">
      <w:pPr>
        <w:jc w:val="both"/>
        <w:rPr>
          <w:szCs w:val="32"/>
        </w:rPr>
      </w:pPr>
    </w:p>
    <w:p w14:paraId="3DFF777F" w14:textId="14028ABD" w:rsidR="00445346" w:rsidRPr="00445346" w:rsidRDefault="005740E9" w:rsidP="00DE4D36">
      <w:pPr>
        <w:jc w:val="both"/>
        <w:rPr>
          <w:b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0,28=B</m:t>
          </m:r>
        </m:oMath>
      </m:oMathPara>
    </w:p>
    <w:p w14:paraId="40914309" w14:textId="2804C38D" w:rsidR="00445346" w:rsidRDefault="00445346" w:rsidP="00DE4D36">
      <w:pPr>
        <w:jc w:val="both"/>
        <w:rPr>
          <w:szCs w:val="32"/>
        </w:rPr>
      </w:pPr>
      <w:r w:rsidRPr="00D007E8">
        <w:rPr>
          <w:b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9CED163" wp14:editId="440120AD">
                <wp:simplePos x="0" y="0"/>
                <wp:positionH relativeFrom="column">
                  <wp:posOffset>4919506</wp:posOffset>
                </wp:positionH>
                <wp:positionV relativeFrom="paragraph">
                  <wp:posOffset>114300</wp:posOffset>
                </wp:positionV>
                <wp:extent cx="457200" cy="1404620"/>
                <wp:effectExtent l="0" t="0" r="19050" b="14605"/>
                <wp:wrapSquare wrapText="bothSides"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61F55" w14:textId="2B0884EB" w:rsidR="005740E9" w:rsidRPr="00445346" w:rsidRDefault="005740E9" w:rsidP="00445346">
                            <w:r>
                              <w:t>° ´ 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CED163" id="_x0000_s1033" type="#_x0000_t202" style="position:absolute;left:0;text-align:left;margin-left:387.35pt;margin-top:9pt;width:36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">
                <v:textbox style="mso-fit-shape-to-text:t">
                  <w:txbxContent>
                    <w:p w14:paraId="76361F55" w14:textId="2B0884EB" w:rsidR="005740E9" w:rsidRPr="00445346" w:rsidRDefault="005740E9" w:rsidP="00445346">
                      <w:r>
                        <w:t>° ´ 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07E8">
        <w:rPr>
          <w:b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FCB0CDF" wp14:editId="25231645">
                <wp:simplePos x="0" y="0"/>
                <wp:positionH relativeFrom="column">
                  <wp:posOffset>4625975</wp:posOffset>
                </wp:positionH>
                <wp:positionV relativeFrom="paragraph">
                  <wp:posOffset>114300</wp:posOffset>
                </wp:positionV>
                <wp:extent cx="216535" cy="1404620"/>
                <wp:effectExtent l="0" t="0" r="12065" b="14605"/>
                <wp:wrapSquare wrapText="bothSides"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6AD77" w14:textId="03966635" w:rsidR="005740E9" w:rsidRPr="00445346" w:rsidRDefault="005740E9" w:rsidP="00445346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CB0CDF" id="_x0000_s1034" type="#_x0000_t202" style="position:absolute;left:0;text-align:left;margin-left:364.25pt;margin-top:9pt;width:17.0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">
                <v:textbox style="mso-fit-shape-to-text:t">
                  <w:txbxContent>
                    <w:p w14:paraId="6BA6AD77" w14:textId="03966635" w:rsidR="005740E9" w:rsidRPr="00445346" w:rsidRDefault="005740E9" w:rsidP="00445346">
                      <w:r>
                        <w:t>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07E8">
        <w:rPr>
          <w:b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8494468" wp14:editId="7970D2DE">
                <wp:simplePos x="0" y="0"/>
                <wp:positionH relativeFrom="column">
                  <wp:posOffset>4100195</wp:posOffset>
                </wp:positionH>
                <wp:positionV relativeFrom="paragraph">
                  <wp:posOffset>114300</wp:posOffset>
                </wp:positionV>
                <wp:extent cx="457200" cy="1404620"/>
                <wp:effectExtent l="0" t="0" r="19050" b="14605"/>
                <wp:wrapSquare wrapText="bothSides"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BD9F" w14:textId="5464BD2C" w:rsidR="005740E9" w:rsidRPr="00445346" w:rsidRDefault="005740E9" w:rsidP="00445346">
                            <w:r>
                              <w:t>0,28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94468" id="_x0000_s1035" type="#_x0000_t202" style="position:absolute;left:0;text-align:left;margin-left:322.85pt;margin-top:9pt;width:36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">
                <v:textbox style="mso-fit-shape-to-text:t">
                  <w:txbxContent>
                    <w:p w14:paraId="7712BD9F" w14:textId="5464BD2C" w:rsidR="005740E9" w:rsidRPr="00445346" w:rsidRDefault="005740E9" w:rsidP="00445346">
                      <w:r>
                        <w:t>0,28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07E8">
        <w:rPr>
          <w:b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B34C521" wp14:editId="70BBB777">
                <wp:simplePos x="0" y="0"/>
                <wp:positionH relativeFrom="column">
                  <wp:posOffset>3608705</wp:posOffset>
                </wp:positionH>
                <wp:positionV relativeFrom="paragraph">
                  <wp:posOffset>114300</wp:posOffset>
                </wp:positionV>
                <wp:extent cx="422910" cy="1404620"/>
                <wp:effectExtent l="0" t="0" r="15240" b="14605"/>
                <wp:wrapSquare wrapText="bothSides"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AD41A" w14:textId="4F0D1E1F" w:rsidR="005740E9" w:rsidRPr="00445346" w:rsidRDefault="005740E9" w:rsidP="00445346">
                            <w:r>
                              <w:t>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34C521" id="_x0000_s1036" type="#_x0000_t202" style="position:absolute;left:0;text-align:left;margin-left:284.15pt;margin-top:9pt;width:33.3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">
                <v:textbox style="mso-fit-shape-to-text:t">
                  <w:txbxContent>
                    <w:p w14:paraId="15CAD41A" w14:textId="4F0D1E1F" w:rsidR="005740E9" w:rsidRPr="00445346" w:rsidRDefault="005740E9" w:rsidP="00445346">
                      <w:r>
                        <w:t>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07E8">
        <w:rPr>
          <w:b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5C69EB5" wp14:editId="2B451F34">
                <wp:simplePos x="0" y="0"/>
                <wp:positionH relativeFrom="column">
                  <wp:posOffset>3069590</wp:posOffset>
                </wp:positionH>
                <wp:positionV relativeFrom="paragraph">
                  <wp:posOffset>114300</wp:posOffset>
                </wp:positionV>
                <wp:extent cx="470535" cy="1404620"/>
                <wp:effectExtent l="0" t="0" r="24765" b="14605"/>
                <wp:wrapSquare wrapText="bothSides"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4426A" w14:textId="7BDB66F4" w:rsidR="005740E9" w:rsidRPr="00445346" w:rsidRDefault="005740E9" w:rsidP="00445346">
                            <w:r>
                              <w:t>Shift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C69EB5" id="_x0000_s1037" type="#_x0000_t202" style="position:absolute;left:0;text-align:left;margin-left:241.7pt;margin-top:9pt;width:37.0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">
                <v:textbox style="mso-fit-shape-to-text:t">
                  <w:txbxContent>
                    <w:p w14:paraId="2244426A" w14:textId="7BDB66F4" w:rsidR="005740E9" w:rsidRPr="00445346" w:rsidRDefault="005740E9" w:rsidP="00445346">
                      <w:r>
                        <w:t>Shift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07E8">
        <w:rPr>
          <w:b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3427189" wp14:editId="4441AF5E">
                <wp:simplePos x="0" y="0"/>
                <wp:positionH relativeFrom="column">
                  <wp:posOffset>1289050</wp:posOffset>
                </wp:positionH>
                <wp:positionV relativeFrom="paragraph">
                  <wp:posOffset>121285</wp:posOffset>
                </wp:positionV>
                <wp:extent cx="1644015" cy="1404620"/>
                <wp:effectExtent l="0" t="0" r="13335" b="14605"/>
                <wp:wrapSquare wrapText="bothSides"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60CD" w14:textId="6C8DAE70" w:rsidR="005740E9" w:rsidRPr="00D007E8" w:rsidRDefault="005740E9" w:rsidP="0044534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Proceso en la calculadora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427189" id="_x0000_s1038" type="#_x0000_t202" style="position:absolute;left:0;text-align:left;margin-left:101.5pt;margin-top:9.55pt;width:129.4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">
                <v:textbox style="mso-fit-shape-to-text:t">
                  <w:txbxContent>
                    <w:p w14:paraId="26B860CD" w14:textId="6C8DAE70" w:rsidR="005740E9" w:rsidRPr="00D007E8" w:rsidRDefault="005740E9" w:rsidP="0044534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Proceso en la calculadora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4A6619" w14:textId="5A0F1752" w:rsidR="00445346" w:rsidRPr="00D007E8" w:rsidRDefault="00445346" w:rsidP="00DE4D36">
      <w:pPr>
        <w:jc w:val="both"/>
        <w:rPr>
          <w:szCs w:val="32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16°15´36"=B</m:t>
          </m:r>
        </m:oMath>
      </m:oMathPara>
    </w:p>
    <w:p w14:paraId="409D218B" w14:textId="77777777" w:rsidR="00445346" w:rsidRDefault="00445346" w:rsidP="00DE4D36">
      <w:pPr>
        <w:jc w:val="both"/>
        <w:rPr>
          <w:szCs w:val="32"/>
        </w:rPr>
      </w:pPr>
    </w:p>
    <w:p w14:paraId="502E07B3" w14:textId="637A8EFE" w:rsidR="00445346" w:rsidRPr="00445346" w:rsidRDefault="00445346" w:rsidP="00DE4D36">
      <w:pPr>
        <w:jc w:val="both"/>
        <w:rPr>
          <w:b/>
          <w:szCs w:val="32"/>
        </w:rPr>
      </w:pPr>
      <w:r w:rsidRPr="00445346">
        <w:rPr>
          <w:b/>
          <w:szCs w:val="32"/>
        </w:rPr>
        <w:t>Para hallar el ángulo A:</w:t>
      </w:r>
    </w:p>
    <w:p w14:paraId="6FCC9FE1" w14:textId="181E7360" w:rsidR="00445346" w:rsidRDefault="00445346" w:rsidP="00DE4D36">
      <w:pPr>
        <w:jc w:val="both"/>
        <w:rPr>
          <w:szCs w:val="32"/>
        </w:rPr>
      </w:pPr>
    </w:p>
    <w:p w14:paraId="633CEE6F" w14:textId="3AAD705D" w:rsidR="00445346" w:rsidRDefault="00445346" w:rsidP="00DE4D36">
      <w:pPr>
        <w:jc w:val="both"/>
        <w:rPr>
          <w:szCs w:val="32"/>
        </w:rPr>
      </w:pPr>
      <w:r w:rsidRPr="00445346">
        <w:rPr>
          <w:b/>
          <w:color w:val="FF0000"/>
          <w:szCs w:val="32"/>
        </w:rPr>
        <w:t>Recordamos el teorema de ángulos:</w:t>
      </w:r>
      <w:r>
        <w:rPr>
          <w:szCs w:val="32"/>
        </w:rPr>
        <w:t xml:space="preserve"> la suma de los ángulos internos de todo triángulo es igual a 180°.</w:t>
      </w:r>
    </w:p>
    <w:p w14:paraId="353BADB5" w14:textId="59F859A8" w:rsidR="00445346" w:rsidRDefault="00445346" w:rsidP="00DE4D36">
      <w:pPr>
        <w:jc w:val="both"/>
        <w:rPr>
          <w:szCs w:val="32"/>
        </w:rPr>
      </w:pPr>
    </w:p>
    <w:p w14:paraId="27945BB9" w14:textId="29C8A6E3" w:rsidR="00445346" w:rsidRPr="00445346" w:rsidRDefault="00445346" w:rsidP="00DE4D36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≮A+≮B+≮C=180°</m:t>
          </m:r>
        </m:oMath>
      </m:oMathPara>
    </w:p>
    <w:p w14:paraId="11B71FCB" w14:textId="394B739B" w:rsidR="00445346" w:rsidRDefault="00445346" w:rsidP="00DE4D36">
      <w:pPr>
        <w:jc w:val="both"/>
        <w:rPr>
          <w:szCs w:val="32"/>
        </w:rPr>
      </w:pPr>
    </w:p>
    <w:p w14:paraId="1E9ED861" w14:textId="588BA1C2" w:rsidR="00445346" w:rsidRPr="00445346" w:rsidRDefault="00445346" w:rsidP="00DE4D36">
      <w:pPr>
        <w:jc w:val="both"/>
        <w:rPr>
          <w:szCs w:val="32"/>
        </w:rPr>
      </w:pPr>
      <w:r>
        <w:rPr>
          <w:szCs w:val="32"/>
        </w:rPr>
        <w:t xml:space="preserve">Como ya conocemos: </w:t>
      </w:r>
      <m:oMath>
        <m:r>
          <m:rPr>
            <m:sty m:val="bi"/>
          </m:rPr>
          <w:rPr>
            <w:rFonts w:ascii="Cambria Math" w:hAnsi="Cambria Math"/>
          </w:rPr>
          <m:t>≮B y≮C=180°</m:t>
        </m:r>
      </m:oMath>
      <w:r>
        <w:rPr>
          <w:b/>
        </w:rPr>
        <w:t xml:space="preserve"> </w:t>
      </w:r>
      <w:r w:rsidRPr="00445346">
        <w:t>entonces:</w:t>
      </w:r>
    </w:p>
    <w:p w14:paraId="3042589E" w14:textId="77777777" w:rsidR="00866E83" w:rsidRDefault="00866E83" w:rsidP="00DE4D36">
      <w:pPr>
        <w:jc w:val="both"/>
        <w:rPr>
          <w:szCs w:val="32"/>
        </w:rPr>
      </w:pPr>
    </w:p>
    <w:p w14:paraId="6B48CF42" w14:textId="61896533" w:rsidR="00866E83" w:rsidRPr="00866E83" w:rsidRDefault="00866E83" w:rsidP="00DE4D36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≮A=180°-≮B-≮C</m:t>
          </m:r>
        </m:oMath>
      </m:oMathPara>
    </w:p>
    <w:p w14:paraId="6EFC3715" w14:textId="5CDA0D80" w:rsidR="00866E83" w:rsidRDefault="00866E83" w:rsidP="00DE4D36">
      <w:pPr>
        <w:jc w:val="both"/>
        <w:rPr>
          <w:szCs w:val="32"/>
        </w:rPr>
      </w:pPr>
    </w:p>
    <w:p w14:paraId="4A4030AD" w14:textId="77777777" w:rsidR="00866E83" w:rsidRPr="00866E83" w:rsidRDefault="00866E83" w:rsidP="00DE4D36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≮A=180°-16°15´36"-25°15´</m:t>
          </m:r>
        </m:oMath>
      </m:oMathPara>
    </w:p>
    <w:p w14:paraId="387CBADD" w14:textId="77777777" w:rsidR="00866E83" w:rsidRDefault="00866E83" w:rsidP="00DE4D36">
      <w:pPr>
        <w:jc w:val="both"/>
        <w:rPr>
          <w:szCs w:val="32"/>
        </w:rPr>
      </w:pPr>
    </w:p>
    <w:p w14:paraId="7F008B65" w14:textId="14C777A1" w:rsidR="00866E83" w:rsidRPr="00866E83" w:rsidRDefault="00866E83" w:rsidP="00DE4D36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≮A=138°29´24"</m:t>
          </m:r>
        </m:oMath>
      </m:oMathPara>
    </w:p>
    <w:p w14:paraId="4345121C" w14:textId="4BD4A5F8" w:rsidR="00866E83" w:rsidRDefault="00866E83" w:rsidP="00DE4D36">
      <w:pPr>
        <w:jc w:val="both"/>
        <w:rPr>
          <w:szCs w:val="32"/>
        </w:rPr>
      </w:pPr>
    </w:p>
    <w:p w14:paraId="37F00737" w14:textId="18988C44" w:rsidR="00866E83" w:rsidRDefault="00866E83" w:rsidP="00DE4D36">
      <w:pPr>
        <w:jc w:val="both"/>
        <w:rPr>
          <w:szCs w:val="32"/>
        </w:rPr>
      </w:pPr>
      <w:r>
        <w:rPr>
          <w:szCs w:val="32"/>
        </w:rPr>
        <w:t>Falta hallar la medida del lado a:</w:t>
      </w:r>
    </w:p>
    <w:p w14:paraId="2F49BFF5" w14:textId="3B55D6C5" w:rsidR="00866E83" w:rsidRDefault="00866E83" w:rsidP="00DE4D36">
      <w:pPr>
        <w:jc w:val="both"/>
        <w:rPr>
          <w:szCs w:val="32"/>
        </w:rPr>
      </w:pPr>
    </w:p>
    <w:p w14:paraId="671D2951" w14:textId="50BF6E77" w:rsidR="00866E83" w:rsidRDefault="00866E83" w:rsidP="00DE4D36">
      <w:pPr>
        <w:jc w:val="both"/>
        <w:rPr>
          <w:b/>
          <w:szCs w:val="32"/>
        </w:rPr>
      </w:pPr>
      <w:r>
        <w:rPr>
          <w:b/>
          <w:szCs w:val="32"/>
        </w:rPr>
        <w:t>Ley del seno:</w:t>
      </w:r>
    </w:p>
    <w:p w14:paraId="3D4E337C" w14:textId="5A99BD3D" w:rsidR="00866E83" w:rsidRPr="00866E83" w:rsidRDefault="005740E9" w:rsidP="00DE4D36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ó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den>
          </m:f>
        </m:oMath>
      </m:oMathPara>
    </w:p>
    <w:p w14:paraId="56FDA9D8" w14:textId="7A77539A" w:rsidR="00866E83" w:rsidRDefault="00866E83" w:rsidP="00DE4D36">
      <w:pPr>
        <w:jc w:val="both"/>
        <w:rPr>
          <w:b/>
          <w:szCs w:val="32"/>
        </w:rPr>
      </w:pPr>
      <w:r>
        <w:rPr>
          <w:rFonts w:ascii="Cambria Math" w:hAnsi="Cambria Math"/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C5BF6AF" wp14:editId="4ECF3B4C">
                <wp:simplePos x="0" y="0"/>
                <wp:positionH relativeFrom="column">
                  <wp:posOffset>1289050</wp:posOffset>
                </wp:positionH>
                <wp:positionV relativeFrom="paragraph">
                  <wp:posOffset>322580</wp:posOffset>
                </wp:positionV>
                <wp:extent cx="2319655" cy="1404620"/>
                <wp:effectExtent l="0" t="0" r="23495" b="14605"/>
                <wp:wrapSquare wrapText="bothSides"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A257A" w14:textId="7AF4C7F2" w:rsidR="005740E9" w:rsidRPr="00866E83" w:rsidRDefault="005740E9">
                            <w:pPr>
                              <w:rPr>
                                <w:color w:val="FF0000"/>
                              </w:rPr>
                            </w:pPr>
                            <w:r w:rsidRPr="00866E83">
                              <w:rPr>
                                <w:color w:val="FF0000"/>
                              </w:rPr>
                              <w:t>Reemplazamos los valores conocidos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5BF6AF" id="_x0000_s1039" type="#_x0000_t202" style="position:absolute;left:0;text-align:left;margin-left:101.5pt;margin-top:25.4pt;width:182.6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">
                <v:textbox style="mso-fit-shape-to-text:t">
                  <w:txbxContent>
                    <w:p w14:paraId="49EA257A" w14:textId="7AF4C7F2" w:rsidR="005740E9" w:rsidRPr="00866E83" w:rsidRDefault="005740E9">
                      <w:pPr>
                        <w:rPr>
                          <w:color w:val="FF0000"/>
                        </w:rPr>
                      </w:pPr>
                      <w:r w:rsidRPr="00866E83">
                        <w:rPr>
                          <w:color w:val="FF0000"/>
                        </w:rPr>
                        <w:t>Reemplazamos los valores conocidos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3DADF0" w14:textId="0C783434" w:rsidR="00866E83" w:rsidRDefault="00866E83" w:rsidP="00DE4D36">
      <w:pPr>
        <w:jc w:val="both"/>
        <w:rPr>
          <w:szCs w:val="32"/>
        </w:rPr>
      </w:pPr>
      <w:r>
        <w:rPr>
          <w:szCs w:val="32"/>
        </w:rPr>
        <w:t>Puede ser:</w:t>
      </w:r>
    </w:p>
    <w:p w14:paraId="5EBB63B8" w14:textId="3FF69852" w:rsidR="00866E83" w:rsidRPr="00866E83" w:rsidRDefault="005740E9" w:rsidP="00DE4D36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den>
          </m:f>
        </m:oMath>
      </m:oMathPara>
    </w:p>
    <w:p w14:paraId="35866501" w14:textId="7FDDAF67" w:rsidR="00866E83" w:rsidRDefault="00866E83" w:rsidP="00DE4D36">
      <w:pPr>
        <w:jc w:val="both"/>
        <w:rPr>
          <w:szCs w:val="32"/>
        </w:rPr>
      </w:pPr>
    </w:p>
    <w:p w14:paraId="769EECAA" w14:textId="00FAB2A4" w:rsidR="00866E83" w:rsidRPr="00AF4594" w:rsidRDefault="005740E9" w:rsidP="00DE4D36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138°29´24"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15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25°15´</m:t>
              </m:r>
            </m:den>
          </m:f>
        </m:oMath>
      </m:oMathPara>
    </w:p>
    <w:p w14:paraId="2CA3E13F" w14:textId="2604F30C" w:rsidR="00AF4594" w:rsidRDefault="00AF4594" w:rsidP="00DE4D36">
      <w:pPr>
        <w:jc w:val="both"/>
        <w:rPr>
          <w:szCs w:val="32"/>
        </w:rPr>
      </w:pPr>
    </w:p>
    <w:p w14:paraId="26ECEB70" w14:textId="0506890E" w:rsidR="00AF4594" w:rsidRDefault="00AF4594" w:rsidP="00DE4D36">
      <w:pPr>
        <w:jc w:val="both"/>
        <w:rPr>
          <w:szCs w:val="32"/>
        </w:rPr>
      </w:pPr>
      <w:r>
        <w:rPr>
          <w:szCs w:val="32"/>
        </w:rPr>
        <w:lastRenderedPageBreak/>
        <w:t>Hallamos los valores en la calculadora:</w:t>
      </w:r>
    </w:p>
    <w:p w14:paraId="5128FD08" w14:textId="66C4984E" w:rsidR="00AF4594" w:rsidRDefault="00661529" w:rsidP="00DE4D36">
      <w:pPr>
        <w:jc w:val="both"/>
        <w:rPr>
          <w:szCs w:val="32"/>
        </w:rPr>
      </w:pPr>
      <w:r>
        <w:rPr>
          <w:rFonts w:ascii="Cambria Math" w:hAnsi="Cambria Math"/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A74D6E6" wp14:editId="50F6FE58">
                <wp:simplePos x="0" y="0"/>
                <wp:positionH relativeFrom="column">
                  <wp:posOffset>2291715</wp:posOffset>
                </wp:positionH>
                <wp:positionV relativeFrom="paragraph">
                  <wp:posOffset>114300</wp:posOffset>
                </wp:positionV>
                <wp:extent cx="3143885" cy="1404620"/>
                <wp:effectExtent l="0" t="0" r="18415" b="17780"/>
                <wp:wrapSquare wrapText="bothSides"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C5A7" w14:textId="3A5D646C" w:rsidR="005740E9" w:rsidRDefault="005740E9" w:rsidP="00661529">
                            <w:pPr>
                              <w:jc w:val="both"/>
                            </w:pPr>
                            <w:r>
                              <w:t>En el lado izquierdo está la variable que queremos hallar.</w:t>
                            </w:r>
                          </w:p>
                          <w:p w14:paraId="2BE25941" w14:textId="67EE3D94" w:rsidR="005740E9" w:rsidRDefault="005740E9" w:rsidP="00661529">
                            <w:pPr>
                              <w:jc w:val="both"/>
                            </w:pPr>
                            <w:r>
                              <w:t>El denominador lo quitamos, pasando a multiplicar al lado derecho porque está dividiendo.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4D6E6" id="_x0000_s1040" type="#_x0000_t202" style="position:absolute;left:0;text-align:left;margin-left:180.45pt;margin-top:9pt;width:247.5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">
                <v:textbox style="mso-fit-shape-to-text:t">
                  <w:txbxContent>
                    <w:p w14:paraId="253DC5A7" w14:textId="3A5D646C" w:rsidR="005740E9" w:rsidRDefault="005740E9" w:rsidP="00661529">
                      <w:pPr>
                        <w:jc w:val="both"/>
                      </w:pPr>
                      <w:r>
                        <w:t>En el lado izquierdo está la variable que queremos hallar.</w:t>
                      </w:r>
                    </w:p>
                    <w:p w14:paraId="2BE25941" w14:textId="67EE3D94" w:rsidR="005740E9" w:rsidRDefault="005740E9" w:rsidP="00661529">
                      <w:pPr>
                        <w:jc w:val="both"/>
                      </w:pPr>
                      <w:r>
                        <w:t>El denominador lo quitamos, pasando a multiplicar al lado derecho porque está dividiendo.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797844" w14:textId="265EF289" w:rsidR="00AF4594" w:rsidRPr="00AF4594" w:rsidRDefault="005740E9" w:rsidP="00DE4D36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0,66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15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0,42</m:t>
              </m:r>
            </m:den>
          </m:f>
        </m:oMath>
      </m:oMathPara>
    </w:p>
    <w:p w14:paraId="238B386E" w14:textId="581695E6" w:rsidR="00AF4594" w:rsidRDefault="00AF4594" w:rsidP="00DE4D36">
      <w:pPr>
        <w:jc w:val="both"/>
        <w:rPr>
          <w:szCs w:val="32"/>
        </w:rPr>
      </w:pPr>
    </w:p>
    <w:p w14:paraId="43FF3259" w14:textId="622469F5" w:rsidR="00AF4594" w:rsidRPr="00866E83" w:rsidRDefault="00AF4594" w:rsidP="00DE4D36">
      <w:pPr>
        <w:jc w:val="both"/>
        <w:rPr>
          <w:szCs w:val="32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15 cm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0,66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multiplica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0,42</m:t>
              </m:r>
            </m:den>
          </m:f>
        </m:oMath>
      </m:oMathPara>
    </w:p>
    <w:p w14:paraId="359B5844" w14:textId="388CEAC4" w:rsidR="00AF4594" w:rsidRDefault="00661529" w:rsidP="00DE4D36">
      <w:pPr>
        <w:jc w:val="both"/>
        <w:rPr>
          <w:szCs w:val="32"/>
        </w:rPr>
      </w:pPr>
      <w:r w:rsidRPr="00661529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D031A4D" wp14:editId="6F2881EC">
                <wp:simplePos x="0" y="0"/>
                <wp:positionH relativeFrom="column">
                  <wp:posOffset>2107470</wp:posOffset>
                </wp:positionH>
                <wp:positionV relativeFrom="paragraph">
                  <wp:posOffset>274870</wp:posOffset>
                </wp:positionV>
                <wp:extent cx="1692275" cy="1404620"/>
                <wp:effectExtent l="0" t="0" r="22225" b="15875"/>
                <wp:wrapSquare wrapText="bothSides"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E8A18" w14:textId="467BE930" w:rsidR="005740E9" w:rsidRPr="00661529" w:rsidRDefault="005740E9" w:rsidP="00661529">
                            <w:p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661529">
                              <w:rPr>
                                <w:b/>
                                <w:color w:val="FF0000"/>
                              </w:rPr>
                              <w:t>Se realiza la división y se obtiene el resultado.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31A4D" id="_x0000_s1041" type="#_x0000_t202" style="position:absolute;left:0;text-align:left;margin-left:165.95pt;margin-top:21.65pt;width:133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">
                <v:textbox style="mso-fit-shape-to-text:t">
                  <w:txbxContent>
                    <w:p w14:paraId="415E8A18" w14:textId="467BE930" w:rsidR="005740E9" w:rsidRPr="00661529" w:rsidRDefault="005740E9" w:rsidP="00661529">
                      <w:pPr>
                        <w:jc w:val="both"/>
                        <w:rPr>
                          <w:b/>
                          <w:color w:val="FF0000"/>
                        </w:rPr>
                      </w:pPr>
                      <w:r w:rsidRPr="00661529">
                        <w:rPr>
                          <w:b/>
                          <w:color w:val="FF0000"/>
                        </w:rPr>
                        <w:t>Se realiza la división y se obtiene el resultado.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CCED1A" w14:textId="1289BEB1" w:rsidR="00AF4594" w:rsidRPr="00AF4594" w:rsidRDefault="00AF4594" w:rsidP="00DE4D36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9,9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0,42</m:t>
              </m:r>
            </m:den>
          </m:f>
        </m:oMath>
      </m:oMathPara>
    </w:p>
    <w:p w14:paraId="49653789" w14:textId="031ADC95" w:rsidR="00AF4594" w:rsidRDefault="00AF4594" w:rsidP="00DE4D36">
      <w:pPr>
        <w:jc w:val="both"/>
        <w:rPr>
          <w:szCs w:val="32"/>
        </w:rPr>
      </w:pPr>
    </w:p>
    <w:p w14:paraId="4CA10B26" w14:textId="6CABAB31" w:rsidR="00AF4594" w:rsidRPr="00AF4594" w:rsidRDefault="00AF4594" w:rsidP="00DE4D36">
      <w:pPr>
        <w:jc w:val="both"/>
        <w:rPr>
          <w:szCs w:val="32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23,57 cm</m:t>
          </m:r>
        </m:oMath>
      </m:oMathPara>
    </w:p>
    <w:p w14:paraId="16250050" w14:textId="77777777" w:rsidR="00661529" w:rsidRDefault="00661529" w:rsidP="00DE4D36">
      <w:pPr>
        <w:jc w:val="both"/>
        <w:rPr>
          <w:szCs w:val="32"/>
        </w:rPr>
      </w:pPr>
    </w:p>
    <w:p w14:paraId="1196EB88" w14:textId="77777777" w:rsidR="00661529" w:rsidRDefault="00661529" w:rsidP="00DE4D36">
      <w:pPr>
        <w:jc w:val="both"/>
        <w:rPr>
          <w:szCs w:val="32"/>
        </w:rPr>
      </w:pPr>
      <w:r>
        <w:rPr>
          <w:szCs w:val="32"/>
        </w:rPr>
        <w:t>Si puede, observar videos sobre el tema:</w:t>
      </w:r>
    </w:p>
    <w:p w14:paraId="5D97A1AE" w14:textId="5B868C97" w:rsidR="00661529" w:rsidRDefault="00661529" w:rsidP="00DE4D36">
      <w:pPr>
        <w:jc w:val="both"/>
        <w:rPr>
          <w:szCs w:val="32"/>
        </w:rPr>
      </w:pPr>
      <w:r>
        <w:rPr>
          <w:szCs w:val="32"/>
        </w:rPr>
        <w:t xml:space="preserve">Video en </w:t>
      </w:r>
      <w:proofErr w:type="spellStart"/>
      <w:r>
        <w:rPr>
          <w:szCs w:val="32"/>
        </w:rPr>
        <w:t>youtube</w:t>
      </w:r>
      <w:proofErr w:type="spellEnd"/>
      <w:r>
        <w:rPr>
          <w:szCs w:val="32"/>
        </w:rPr>
        <w:t xml:space="preserve">: </w:t>
      </w:r>
      <w:hyperlink r:id="rId27" w:history="1">
        <w:r w:rsidRPr="00692FDE">
          <w:rPr>
            <w:rStyle w:val="Hipervnculo"/>
            <w:szCs w:val="32"/>
          </w:rPr>
          <w:t>https://www.youtube.com/watch?v=4l5SXiQHfWc&amp;feature=youtu.be</w:t>
        </w:r>
      </w:hyperlink>
    </w:p>
    <w:p w14:paraId="628B2C4C" w14:textId="251A579D" w:rsidR="00661529" w:rsidRDefault="00661529" w:rsidP="00DE4D36">
      <w:pPr>
        <w:jc w:val="both"/>
        <w:rPr>
          <w:szCs w:val="32"/>
        </w:rPr>
      </w:pPr>
    </w:p>
    <w:p w14:paraId="7E9FE47E" w14:textId="77777777" w:rsidR="00661529" w:rsidRDefault="00661529" w:rsidP="00DE4D36">
      <w:pPr>
        <w:jc w:val="both"/>
        <w:rPr>
          <w:szCs w:val="32"/>
        </w:rPr>
      </w:pPr>
    </w:p>
    <w:p w14:paraId="30412A1F" w14:textId="4B63002E" w:rsidR="00661529" w:rsidRDefault="005B586F" w:rsidP="00661529">
      <w:pPr>
        <w:pStyle w:val="Prrafodelista"/>
        <w:numPr>
          <w:ilvl w:val="0"/>
          <w:numId w:val="39"/>
        </w:numPr>
        <w:jc w:val="both"/>
        <w:rPr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35925E4" wp14:editId="520B9429">
            <wp:simplePos x="0" y="0"/>
            <wp:positionH relativeFrom="column">
              <wp:posOffset>-635</wp:posOffset>
            </wp:positionH>
            <wp:positionV relativeFrom="paragraph">
              <wp:posOffset>229235</wp:posOffset>
            </wp:positionV>
            <wp:extent cx="2108200" cy="2703195"/>
            <wp:effectExtent l="0" t="0" r="6350" b="1905"/>
            <wp:wrapSquare wrapText="bothSides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815" t="21206" r="46009" b="23185"/>
                    <a:stretch/>
                  </pic:blipFill>
                  <pic:spPr bwMode="auto">
                    <a:xfrm>
                      <a:off x="0" y="0"/>
                      <a:ext cx="2108200" cy="2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529">
        <w:rPr>
          <w:b/>
          <w:szCs w:val="32"/>
        </w:rPr>
        <w:t>EJEMPLO MODELO</w:t>
      </w:r>
    </w:p>
    <w:p w14:paraId="6ADFEC19" w14:textId="300AD2EF" w:rsidR="005B586F" w:rsidRDefault="005B586F" w:rsidP="00661529">
      <w:pPr>
        <w:jc w:val="both"/>
        <w:rPr>
          <w:szCs w:val="32"/>
        </w:rPr>
      </w:pPr>
    </w:p>
    <w:p w14:paraId="2A4AD5B8" w14:textId="78BB0017" w:rsidR="005B586F" w:rsidRDefault="005B586F" w:rsidP="00661529">
      <w:pPr>
        <w:jc w:val="both"/>
        <w:rPr>
          <w:szCs w:val="32"/>
        </w:rPr>
      </w:pPr>
    </w:p>
    <w:p w14:paraId="38FF5E07" w14:textId="77777777" w:rsidR="005B586F" w:rsidRDefault="005B586F" w:rsidP="00661529">
      <w:pPr>
        <w:jc w:val="both"/>
        <w:rPr>
          <w:szCs w:val="32"/>
        </w:rPr>
      </w:pPr>
    </w:p>
    <w:p w14:paraId="400790EE" w14:textId="1BDFB236" w:rsidR="00661529" w:rsidRDefault="000A528C" w:rsidP="00661529">
      <w:pPr>
        <w:jc w:val="both"/>
        <w:rPr>
          <w:szCs w:val="32"/>
        </w:rPr>
      </w:pPr>
      <w:r>
        <w:rPr>
          <w:szCs w:val="32"/>
        </w:rPr>
        <w:t>Se conoce:</w:t>
      </w:r>
    </w:p>
    <w:p w14:paraId="34C31E7D" w14:textId="4D09E827" w:rsidR="000A528C" w:rsidRPr="000A528C" w:rsidRDefault="000A528C" w:rsidP="00661529">
      <w:pPr>
        <w:jc w:val="both"/>
        <w:rPr>
          <w:b/>
          <w:color w:val="FF0000"/>
          <w:szCs w:val="32"/>
        </w:rPr>
      </w:pPr>
      <w:r w:rsidRPr="000A528C">
        <w:rPr>
          <w:b/>
          <w:color w:val="FF0000"/>
          <w:szCs w:val="32"/>
        </w:rPr>
        <w:t>A=49°</w:t>
      </w:r>
    </w:p>
    <w:p w14:paraId="101BEC13" w14:textId="1FC7B94A" w:rsidR="000A528C" w:rsidRPr="000A528C" w:rsidRDefault="000A528C" w:rsidP="00661529">
      <w:pPr>
        <w:jc w:val="both"/>
        <w:rPr>
          <w:b/>
          <w:color w:val="FF0000"/>
          <w:szCs w:val="32"/>
        </w:rPr>
      </w:pPr>
      <w:r w:rsidRPr="000A528C">
        <w:rPr>
          <w:b/>
          <w:color w:val="FF0000"/>
          <w:szCs w:val="32"/>
        </w:rPr>
        <w:t>C=54°</w:t>
      </w:r>
    </w:p>
    <w:p w14:paraId="4C1C073A" w14:textId="3284F233" w:rsidR="000A528C" w:rsidRPr="000A528C" w:rsidRDefault="000A528C" w:rsidP="00661529">
      <w:pPr>
        <w:jc w:val="both"/>
        <w:rPr>
          <w:b/>
          <w:color w:val="FF0000"/>
          <w:szCs w:val="32"/>
        </w:rPr>
      </w:pPr>
      <w:r w:rsidRPr="000A528C">
        <w:rPr>
          <w:b/>
          <w:color w:val="FF0000"/>
          <w:szCs w:val="32"/>
        </w:rPr>
        <w:t>b=42 cm</w:t>
      </w:r>
    </w:p>
    <w:p w14:paraId="314C6AC4" w14:textId="5BA8ABAE" w:rsidR="000A528C" w:rsidRDefault="000A528C" w:rsidP="00661529">
      <w:pPr>
        <w:jc w:val="both"/>
        <w:rPr>
          <w:szCs w:val="32"/>
        </w:rPr>
      </w:pPr>
    </w:p>
    <w:p w14:paraId="70CF212D" w14:textId="3CD4729B" w:rsidR="000A528C" w:rsidRDefault="000A528C" w:rsidP="00661529">
      <w:pPr>
        <w:jc w:val="both"/>
        <w:rPr>
          <w:szCs w:val="32"/>
        </w:rPr>
      </w:pPr>
      <w:r>
        <w:rPr>
          <w:szCs w:val="32"/>
        </w:rPr>
        <w:t>hallar:</w:t>
      </w:r>
    </w:p>
    <w:p w14:paraId="3D3D6A24" w14:textId="17057120" w:rsidR="000A528C" w:rsidRPr="005B586F" w:rsidRDefault="000A528C" w:rsidP="00661529">
      <w:pPr>
        <w:jc w:val="both"/>
        <w:rPr>
          <w:b/>
          <w:szCs w:val="32"/>
        </w:rPr>
      </w:pPr>
      <w:proofErr w:type="gramStart"/>
      <w:r w:rsidRPr="005B586F">
        <w:rPr>
          <w:b/>
          <w:szCs w:val="32"/>
        </w:rPr>
        <w:t>B=?</w:t>
      </w:r>
      <w:proofErr w:type="gramEnd"/>
    </w:p>
    <w:p w14:paraId="46D194CB" w14:textId="24567137" w:rsidR="000A528C" w:rsidRPr="005B586F" w:rsidRDefault="000A528C" w:rsidP="00661529">
      <w:pPr>
        <w:jc w:val="both"/>
        <w:rPr>
          <w:b/>
          <w:szCs w:val="32"/>
        </w:rPr>
      </w:pPr>
      <w:r w:rsidRPr="005B586F">
        <w:rPr>
          <w:b/>
          <w:szCs w:val="32"/>
        </w:rPr>
        <w:t>a=?</w:t>
      </w:r>
    </w:p>
    <w:p w14:paraId="2341FF95" w14:textId="7D2A4EEC" w:rsidR="000A528C" w:rsidRPr="005B586F" w:rsidRDefault="000A528C" w:rsidP="00661529">
      <w:pPr>
        <w:jc w:val="both"/>
        <w:rPr>
          <w:b/>
          <w:szCs w:val="32"/>
        </w:rPr>
      </w:pPr>
      <w:r w:rsidRPr="005B586F">
        <w:rPr>
          <w:b/>
          <w:szCs w:val="32"/>
        </w:rPr>
        <w:t>c=?</w:t>
      </w:r>
    </w:p>
    <w:p w14:paraId="442F4C8D" w14:textId="77777777" w:rsidR="005B586F" w:rsidRDefault="005B586F" w:rsidP="00661529">
      <w:pPr>
        <w:jc w:val="both"/>
        <w:rPr>
          <w:szCs w:val="32"/>
        </w:rPr>
      </w:pPr>
    </w:p>
    <w:p w14:paraId="28B1A074" w14:textId="77777777" w:rsidR="005B586F" w:rsidRDefault="005B586F" w:rsidP="00661529">
      <w:pPr>
        <w:jc w:val="both"/>
        <w:rPr>
          <w:szCs w:val="32"/>
        </w:rPr>
      </w:pPr>
    </w:p>
    <w:p w14:paraId="662AD903" w14:textId="77777777" w:rsidR="005B586F" w:rsidRDefault="005B586F" w:rsidP="00661529">
      <w:pPr>
        <w:jc w:val="both"/>
        <w:rPr>
          <w:szCs w:val="32"/>
        </w:rPr>
      </w:pPr>
    </w:p>
    <w:p w14:paraId="7C174E0E" w14:textId="5D4B79B0" w:rsidR="00661529" w:rsidRDefault="005B586F" w:rsidP="00661529">
      <w:pPr>
        <w:jc w:val="both"/>
        <w:rPr>
          <w:szCs w:val="32"/>
        </w:rPr>
      </w:pPr>
      <w:r w:rsidRPr="005B586F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04B8E8C" wp14:editId="2D3070B0">
                <wp:simplePos x="0" y="0"/>
                <wp:positionH relativeFrom="column">
                  <wp:posOffset>-55245</wp:posOffset>
                </wp:positionH>
                <wp:positionV relativeFrom="paragraph">
                  <wp:posOffset>174558</wp:posOffset>
                </wp:positionV>
                <wp:extent cx="2620010" cy="1404620"/>
                <wp:effectExtent l="0" t="0" r="27940" b="15875"/>
                <wp:wrapSquare wrapText="bothSides"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4F1E0" w14:textId="3E710D7A" w:rsidR="005740E9" w:rsidRDefault="005740E9" w:rsidP="005B586F">
                            <w:pPr>
                              <w:jc w:val="both"/>
                            </w:pPr>
                            <w:r>
                              <w:t>Se colocan los nombres en letras minúsculas a los lados del triángulo a, b, 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B8E8C" id="_x0000_s1042" type="#_x0000_t202" style="position:absolute;left:0;text-align:left;margin-left:-4.35pt;margin-top:13.75pt;width:206.3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">
                <v:textbox style="mso-fit-shape-to-text:t">
                  <w:txbxContent>
                    <w:p w14:paraId="3AA4F1E0" w14:textId="3E710D7A" w:rsidR="005740E9" w:rsidRDefault="005740E9" w:rsidP="005B586F">
                      <w:pPr>
                        <w:jc w:val="both"/>
                      </w:pPr>
                      <w:r>
                        <w:t>Se colocan los nombres en letras minúsculas a los lados del triángulo a, b, 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70D122" w14:textId="365FE907" w:rsidR="005B586F" w:rsidRDefault="005B586F" w:rsidP="00661529">
      <w:pPr>
        <w:jc w:val="both"/>
        <w:rPr>
          <w:szCs w:val="32"/>
        </w:rPr>
      </w:pPr>
    </w:p>
    <w:p w14:paraId="187B8A43" w14:textId="5673E236" w:rsidR="005B586F" w:rsidRDefault="005B586F" w:rsidP="00661529">
      <w:pPr>
        <w:jc w:val="both"/>
        <w:rPr>
          <w:szCs w:val="32"/>
        </w:rPr>
      </w:pPr>
    </w:p>
    <w:p w14:paraId="36BA2276" w14:textId="1DC8D17A" w:rsidR="005B586F" w:rsidRDefault="005B586F" w:rsidP="00661529">
      <w:pPr>
        <w:jc w:val="both"/>
        <w:rPr>
          <w:szCs w:val="32"/>
        </w:rPr>
      </w:pPr>
    </w:p>
    <w:p w14:paraId="3C18E92C" w14:textId="22B60B23" w:rsidR="005B586F" w:rsidRDefault="005B586F" w:rsidP="00661529">
      <w:pPr>
        <w:jc w:val="both"/>
        <w:rPr>
          <w:szCs w:val="32"/>
        </w:rPr>
      </w:pPr>
    </w:p>
    <w:p w14:paraId="3CD60280" w14:textId="1B1E9276" w:rsidR="005B586F" w:rsidRDefault="005B586F" w:rsidP="00661529">
      <w:pPr>
        <w:jc w:val="both"/>
        <w:rPr>
          <w:szCs w:val="32"/>
        </w:rPr>
      </w:pPr>
      <w:r>
        <w:rPr>
          <w:szCs w:val="32"/>
        </w:rPr>
        <w:t>En este ejercicio se conocen dos ángulos y un lado del triángulo.</w:t>
      </w:r>
    </w:p>
    <w:p w14:paraId="7EE57B40" w14:textId="44B643E8" w:rsidR="005B586F" w:rsidRDefault="005B586F" w:rsidP="00661529">
      <w:pPr>
        <w:jc w:val="both"/>
        <w:rPr>
          <w:szCs w:val="32"/>
        </w:rPr>
      </w:pPr>
    </w:p>
    <w:p w14:paraId="1F57E649" w14:textId="41943E94" w:rsidR="005B586F" w:rsidRDefault="005B586F" w:rsidP="00661529">
      <w:pPr>
        <w:jc w:val="both"/>
        <w:rPr>
          <w:szCs w:val="32"/>
        </w:rPr>
      </w:pPr>
      <w:r>
        <w:rPr>
          <w:szCs w:val="32"/>
        </w:rPr>
        <w:t>Podemos iniciar hallando el ángulo desconocido, aplicando el teorema de ángulos:</w:t>
      </w:r>
    </w:p>
    <w:p w14:paraId="6F317CE5" w14:textId="589141D2" w:rsidR="005B586F" w:rsidRDefault="005B586F" w:rsidP="00661529">
      <w:pPr>
        <w:jc w:val="both"/>
        <w:rPr>
          <w:szCs w:val="32"/>
        </w:rPr>
      </w:pPr>
    </w:p>
    <w:p w14:paraId="5796ED07" w14:textId="2FCC414F" w:rsidR="005B586F" w:rsidRPr="005B586F" w:rsidRDefault="005B586F" w:rsidP="00661529">
      <w:pPr>
        <w:jc w:val="both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≮A+≮B+≮C=180°</m:t>
          </m:r>
        </m:oMath>
      </m:oMathPara>
    </w:p>
    <w:p w14:paraId="49F2412D" w14:textId="57364667" w:rsidR="005B586F" w:rsidRDefault="005B586F" w:rsidP="00661529">
      <w:pPr>
        <w:jc w:val="both"/>
        <w:rPr>
          <w:b/>
        </w:rPr>
      </w:pPr>
      <w:r>
        <w:rPr>
          <w:szCs w:val="32"/>
        </w:rPr>
        <w:t xml:space="preserve">Despejamos </w:t>
      </w:r>
      <m:oMath>
        <m:r>
          <m:rPr>
            <m:sty m:val="bi"/>
          </m:rPr>
          <w:rPr>
            <w:rFonts w:ascii="Cambria Math" w:hAnsi="Cambria Math"/>
          </w:rPr>
          <m:t>B=180°-A-C</m:t>
        </m:r>
      </m:oMath>
      <w:r>
        <w:rPr>
          <w:b/>
        </w:rPr>
        <w:br/>
      </w:r>
    </w:p>
    <w:p w14:paraId="5837C352" w14:textId="7E515881" w:rsidR="005B586F" w:rsidRDefault="005B586F" w:rsidP="00661529">
      <w:pPr>
        <w:jc w:val="both"/>
        <w:rPr>
          <w:b/>
        </w:rPr>
      </w:pPr>
      <w:r>
        <w:rPr>
          <w:szCs w:val="32"/>
        </w:rPr>
        <w:t xml:space="preserve">Reemplazamos </w:t>
      </w:r>
      <m:oMath>
        <m:r>
          <m:rPr>
            <m:sty m:val="bi"/>
          </m:rPr>
          <w:rPr>
            <w:rFonts w:ascii="Cambria Math" w:hAnsi="Cambria Math"/>
          </w:rPr>
          <m:t>B=180°-49°-54°</m:t>
        </m:r>
      </m:oMath>
    </w:p>
    <w:p w14:paraId="11BD5490" w14:textId="2761C9FE" w:rsidR="005B586F" w:rsidRDefault="005B586F" w:rsidP="00661529">
      <w:pPr>
        <w:jc w:val="both"/>
        <w:rPr>
          <w:szCs w:val="32"/>
        </w:rPr>
      </w:pPr>
    </w:p>
    <w:p w14:paraId="6D8ED928" w14:textId="64DC1A7D" w:rsidR="005B586F" w:rsidRDefault="005B586F" w:rsidP="00661529">
      <w:pPr>
        <w:jc w:val="both"/>
        <w:rPr>
          <w:b/>
        </w:rPr>
      </w:pPr>
      <w:r>
        <w:rPr>
          <w:szCs w:val="32"/>
        </w:rPr>
        <w:t xml:space="preserve">Realizamos la resta </w:t>
      </w:r>
      <m:oMath>
        <m:r>
          <m:rPr>
            <m:sty m:val="bi"/>
          </m:rPr>
          <w:rPr>
            <w:rFonts w:ascii="Cambria Math" w:hAnsi="Cambria Math"/>
            <w:color w:val="FF0000"/>
          </w:rPr>
          <m:t>B=77°</m:t>
        </m:r>
      </m:oMath>
    </w:p>
    <w:p w14:paraId="6AF11256" w14:textId="3D5960C8" w:rsidR="005B586F" w:rsidRDefault="005B586F" w:rsidP="00661529">
      <w:pPr>
        <w:jc w:val="both"/>
        <w:rPr>
          <w:szCs w:val="32"/>
        </w:rPr>
      </w:pPr>
    </w:p>
    <w:p w14:paraId="28E2B618" w14:textId="509325F0" w:rsidR="005B586F" w:rsidRDefault="005B586F" w:rsidP="00661529">
      <w:pPr>
        <w:jc w:val="both"/>
        <w:rPr>
          <w:szCs w:val="32"/>
        </w:rPr>
      </w:pPr>
      <w:r>
        <w:rPr>
          <w:szCs w:val="32"/>
        </w:rPr>
        <w:t>Ya tenemos el valor de los tres ángulos y el lado b.</w:t>
      </w:r>
    </w:p>
    <w:p w14:paraId="3823579B" w14:textId="7CD13A96" w:rsidR="005B586F" w:rsidRDefault="005B586F" w:rsidP="00661529">
      <w:pPr>
        <w:jc w:val="both"/>
        <w:rPr>
          <w:szCs w:val="32"/>
        </w:rPr>
      </w:pPr>
    </w:p>
    <w:p w14:paraId="01C19072" w14:textId="79CF13F1" w:rsidR="005B586F" w:rsidRDefault="005B586F" w:rsidP="00661529">
      <w:pPr>
        <w:jc w:val="both"/>
        <w:rPr>
          <w:szCs w:val="32"/>
        </w:rPr>
      </w:pPr>
    </w:p>
    <w:p w14:paraId="183CFD0A" w14:textId="77777777" w:rsidR="005B586F" w:rsidRDefault="005B586F" w:rsidP="00661529">
      <w:pPr>
        <w:jc w:val="both"/>
        <w:rPr>
          <w:szCs w:val="32"/>
        </w:rPr>
      </w:pPr>
    </w:p>
    <w:p w14:paraId="66B2AFE1" w14:textId="1A02ADA0" w:rsidR="005B586F" w:rsidRDefault="005B586F" w:rsidP="00661529">
      <w:pPr>
        <w:jc w:val="both"/>
        <w:rPr>
          <w:szCs w:val="32"/>
        </w:rPr>
      </w:pPr>
      <w:r>
        <w:rPr>
          <w:szCs w:val="32"/>
        </w:rPr>
        <w:lastRenderedPageBreak/>
        <w:t xml:space="preserve">Aplicamos la </w:t>
      </w:r>
      <w:r w:rsidRPr="005B586F">
        <w:rPr>
          <w:b/>
          <w:szCs w:val="32"/>
        </w:rPr>
        <w:t>ley del Seno</w:t>
      </w:r>
      <w:r>
        <w:rPr>
          <w:szCs w:val="32"/>
        </w:rPr>
        <w:t>:</w:t>
      </w:r>
    </w:p>
    <w:p w14:paraId="670B8815" w14:textId="73CB8E3E" w:rsidR="005B586F" w:rsidRDefault="00977572" w:rsidP="00661529">
      <w:pPr>
        <w:jc w:val="both"/>
        <w:rPr>
          <w:szCs w:val="32"/>
        </w:rPr>
      </w:pPr>
      <w:r>
        <w:rPr>
          <w:rFonts w:ascii="Cambria Math" w:hAnsi="Cambria Math"/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456CFAD" wp14:editId="631CC66D">
                <wp:simplePos x="0" y="0"/>
                <wp:positionH relativeFrom="column">
                  <wp:posOffset>1356995</wp:posOffset>
                </wp:positionH>
                <wp:positionV relativeFrom="paragraph">
                  <wp:posOffset>107315</wp:posOffset>
                </wp:positionV>
                <wp:extent cx="2739390" cy="1404620"/>
                <wp:effectExtent l="0" t="0" r="3810" b="0"/>
                <wp:wrapSquare wrapText="bothSides"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D72A" w14:textId="303A0E2B" w:rsidR="005740E9" w:rsidRDefault="005740E9" w:rsidP="005B586F">
                            <w:pPr>
                              <w:jc w:val="both"/>
                            </w:pPr>
                            <w:r>
                              <w:t>Utilizamos esta igualdad porque conocemos el lado b, el ángulo B y el ángulo 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6CFAD" id="_x0000_s1043" type="#_x0000_t202" style="position:absolute;left:0;text-align:left;margin-left:106.85pt;margin-top:8.45pt;width:215.7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" stroked="f">
                <v:textbox style="mso-fit-shape-to-text:t">
                  <w:txbxContent>
                    <w:p w14:paraId="4AF7D72A" w14:textId="303A0E2B" w:rsidR="005740E9" w:rsidRDefault="005740E9" w:rsidP="005B586F">
                      <w:pPr>
                        <w:jc w:val="both"/>
                      </w:pPr>
                      <w:r>
                        <w:t>Utilizamos esta igualdad porque conocemos el lado b, el ángulo B y el ángulo 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D89535" w14:textId="02804DFC" w:rsidR="005B586F" w:rsidRPr="005B586F" w:rsidRDefault="005740E9" w:rsidP="00661529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den>
          </m:f>
        </m:oMath>
      </m:oMathPara>
    </w:p>
    <w:p w14:paraId="3842FC2E" w14:textId="525B0379" w:rsidR="005B586F" w:rsidRDefault="00977572" w:rsidP="00661529">
      <w:pPr>
        <w:jc w:val="both"/>
        <w:rPr>
          <w:szCs w:val="32"/>
        </w:rPr>
      </w:pPr>
      <w:r w:rsidRPr="00977572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19BDC50" wp14:editId="27328415">
                <wp:simplePos x="0" y="0"/>
                <wp:positionH relativeFrom="column">
                  <wp:posOffset>1357318</wp:posOffset>
                </wp:positionH>
                <wp:positionV relativeFrom="paragraph">
                  <wp:posOffset>212260</wp:posOffset>
                </wp:positionV>
                <wp:extent cx="2210435" cy="1404620"/>
                <wp:effectExtent l="0" t="0" r="0" b="0"/>
                <wp:wrapSquare wrapText="bothSides"/>
                <wp:docPr id="2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F39AE" w14:textId="62D81398" w:rsidR="005740E9" w:rsidRPr="00977572" w:rsidRDefault="005740E9" w:rsidP="00977572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 w:rsidRPr="00977572">
                              <w:rPr>
                                <w:color w:val="FF0000"/>
                              </w:rPr>
                              <w:t>Reemplazamos los datos conocidos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BDC50" id="_x0000_s1044" type="#_x0000_t202" style="position:absolute;left:0;text-align:left;margin-left:106.9pt;margin-top:16.7pt;width:174.0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" stroked="f">
                <v:textbox style="mso-fit-shape-to-text:t">
                  <w:txbxContent>
                    <w:p w14:paraId="135F39AE" w14:textId="62D81398" w:rsidR="005740E9" w:rsidRPr="00977572" w:rsidRDefault="005740E9" w:rsidP="00977572">
                      <w:pPr>
                        <w:jc w:val="both"/>
                        <w:rPr>
                          <w:color w:val="FF0000"/>
                        </w:rPr>
                      </w:pPr>
                      <w:r w:rsidRPr="00977572">
                        <w:rPr>
                          <w:color w:val="FF0000"/>
                        </w:rPr>
                        <w:t>Reemplazamos los datos conocidos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68BA5" w14:textId="098C9842" w:rsidR="005B586F" w:rsidRPr="00977572" w:rsidRDefault="005740E9" w:rsidP="00661529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49°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42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77°</m:t>
              </m:r>
            </m:den>
          </m:f>
        </m:oMath>
      </m:oMathPara>
    </w:p>
    <w:p w14:paraId="0C9E0CD4" w14:textId="4449C8A0" w:rsidR="00977572" w:rsidRDefault="00977572" w:rsidP="00661529">
      <w:pPr>
        <w:jc w:val="both"/>
        <w:rPr>
          <w:szCs w:val="32"/>
        </w:rPr>
      </w:pPr>
      <w:r w:rsidRPr="00977572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9093E22" wp14:editId="3CC28CAE">
                <wp:simplePos x="0" y="0"/>
                <wp:positionH relativeFrom="column">
                  <wp:posOffset>1356995</wp:posOffset>
                </wp:positionH>
                <wp:positionV relativeFrom="paragraph">
                  <wp:posOffset>189391</wp:posOffset>
                </wp:positionV>
                <wp:extent cx="2210435" cy="1404620"/>
                <wp:effectExtent l="0" t="0" r="0" b="0"/>
                <wp:wrapSquare wrapText="bothSides"/>
                <wp:docPr id="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E842E" w14:textId="5EE6988E" w:rsidR="005740E9" w:rsidRPr="00977572" w:rsidRDefault="005740E9" w:rsidP="00977572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Hallamos valores en la calculadora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93E22" id="_x0000_s1045" type="#_x0000_t202" style="position:absolute;left:0;text-align:left;margin-left:106.85pt;margin-top:14.9pt;width:174.0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" stroked="f">
                <v:textbox style="mso-fit-shape-to-text:t">
                  <w:txbxContent>
                    <w:p w14:paraId="2D7E842E" w14:textId="5EE6988E" w:rsidR="005740E9" w:rsidRPr="00977572" w:rsidRDefault="005740E9" w:rsidP="00977572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Hallamos valores en la calculadora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AD267" w14:textId="1EBECF8B" w:rsidR="00977572" w:rsidRPr="00977572" w:rsidRDefault="005740E9" w:rsidP="00661529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0,75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42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0,97</m:t>
              </m:r>
            </m:den>
          </m:f>
        </m:oMath>
      </m:oMathPara>
    </w:p>
    <w:p w14:paraId="388409F8" w14:textId="3E616281" w:rsidR="00977572" w:rsidRDefault="00977572" w:rsidP="00661529">
      <w:pPr>
        <w:jc w:val="both"/>
        <w:rPr>
          <w:szCs w:val="32"/>
        </w:rPr>
      </w:pPr>
      <w:r w:rsidRPr="00977572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82970C3" wp14:editId="386B8ADC">
                <wp:simplePos x="0" y="0"/>
                <wp:positionH relativeFrom="column">
                  <wp:posOffset>1356995</wp:posOffset>
                </wp:positionH>
                <wp:positionV relativeFrom="paragraph">
                  <wp:posOffset>186055</wp:posOffset>
                </wp:positionV>
                <wp:extent cx="3404870" cy="1404620"/>
                <wp:effectExtent l="0" t="0" r="5080" b="0"/>
                <wp:wrapSquare wrapText="bothSides"/>
                <wp:docPr id="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65EC4" w14:textId="03464EC2" w:rsidR="005740E9" w:rsidRPr="00977572" w:rsidRDefault="005740E9" w:rsidP="00977572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El denominador izquierdo pasa a multiplicar a la derecha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970C3" id="_x0000_s1046" type="#_x0000_t202" style="position:absolute;left:0;text-align:left;margin-left:106.85pt;margin-top:14.65pt;width:268.1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" stroked="f">
                <v:textbox style="mso-fit-shape-to-text:t">
                  <w:txbxContent>
                    <w:p w14:paraId="27865EC4" w14:textId="03464EC2" w:rsidR="005740E9" w:rsidRPr="00977572" w:rsidRDefault="005740E9" w:rsidP="00977572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El denominador izquierdo pasa a multiplicar a la derecha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6B6700" w14:textId="37667794" w:rsidR="00977572" w:rsidRPr="00977572" w:rsidRDefault="00977572" w:rsidP="00661529">
      <w:pPr>
        <w:jc w:val="both"/>
        <w:rPr>
          <w:szCs w:val="32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42 cm(0,75)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0,97</m:t>
              </m:r>
            </m:den>
          </m:f>
        </m:oMath>
      </m:oMathPara>
    </w:p>
    <w:p w14:paraId="1FADD5BF" w14:textId="51E407AF" w:rsidR="00977572" w:rsidRDefault="00977572" w:rsidP="00661529">
      <w:pPr>
        <w:jc w:val="both"/>
        <w:rPr>
          <w:szCs w:val="32"/>
        </w:rPr>
      </w:pPr>
      <w:r w:rsidRPr="00977572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CADD5E4" wp14:editId="23049DCE">
                <wp:simplePos x="0" y="0"/>
                <wp:positionH relativeFrom="column">
                  <wp:posOffset>1356995</wp:posOffset>
                </wp:positionH>
                <wp:positionV relativeFrom="paragraph">
                  <wp:posOffset>203835</wp:posOffset>
                </wp:positionV>
                <wp:extent cx="1029970" cy="1404620"/>
                <wp:effectExtent l="0" t="0" r="0" b="0"/>
                <wp:wrapSquare wrapText="bothSides"/>
                <wp:docPr id="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3CB74" w14:textId="3F959FE7" w:rsidR="005740E9" w:rsidRPr="00977572" w:rsidRDefault="005740E9" w:rsidP="00977572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Multiplicamos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ADD5E4" id="_x0000_s1047" type="#_x0000_t202" style="position:absolute;left:0;text-align:left;margin-left:106.85pt;margin-top:16.05pt;width:81.1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" stroked="f">
                <v:textbox style="mso-fit-shape-to-text:t">
                  <w:txbxContent>
                    <w:p w14:paraId="0263CB74" w14:textId="3F959FE7" w:rsidR="005740E9" w:rsidRPr="00977572" w:rsidRDefault="005740E9" w:rsidP="00977572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Multiplicamos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169DDC" w14:textId="3919A382" w:rsidR="00977572" w:rsidRPr="00977572" w:rsidRDefault="00977572" w:rsidP="00661529">
      <w:pPr>
        <w:jc w:val="both"/>
        <w:rPr>
          <w:szCs w:val="32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31,5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0,97</m:t>
              </m:r>
            </m:den>
          </m:f>
        </m:oMath>
      </m:oMathPara>
    </w:p>
    <w:p w14:paraId="15B910F3" w14:textId="34079C51" w:rsidR="00977572" w:rsidRDefault="00977572" w:rsidP="00661529">
      <w:pPr>
        <w:jc w:val="both"/>
        <w:rPr>
          <w:szCs w:val="32"/>
        </w:rPr>
      </w:pPr>
      <w:r w:rsidRPr="00977572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DA7A4A4" wp14:editId="2C80B9F8">
                <wp:simplePos x="0" y="0"/>
                <wp:positionH relativeFrom="column">
                  <wp:posOffset>1356995</wp:posOffset>
                </wp:positionH>
                <wp:positionV relativeFrom="paragraph">
                  <wp:posOffset>113665</wp:posOffset>
                </wp:positionV>
                <wp:extent cx="2633980" cy="1404620"/>
                <wp:effectExtent l="0" t="0" r="0" b="0"/>
                <wp:wrapSquare wrapText="bothSides"/>
                <wp:docPr id="2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8F389" w14:textId="28085EF5" w:rsidR="005740E9" w:rsidRPr="00977572" w:rsidRDefault="005740E9" w:rsidP="00977572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 realiza la división y se halla el resultado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7A4A4" id="_x0000_s1048" type="#_x0000_t202" style="position:absolute;left:0;text-align:left;margin-left:106.85pt;margin-top:8.95pt;width:207.4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" stroked="f">
                <v:textbox style="mso-fit-shape-to-text:t">
                  <w:txbxContent>
                    <w:p w14:paraId="5E78F389" w14:textId="28085EF5" w:rsidR="005740E9" w:rsidRPr="00977572" w:rsidRDefault="005740E9" w:rsidP="00977572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 realiza la división y se halla el resultado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4C6EB3" w14:textId="2C4F19CD" w:rsidR="00977572" w:rsidRPr="00977572" w:rsidRDefault="00977572" w:rsidP="00661529">
      <w:pPr>
        <w:jc w:val="both"/>
        <w:rPr>
          <w:b/>
          <w:szCs w:val="32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color w:val="FF0000"/>
            </w:rPr>
            <m:t>a=32,47 cm</m:t>
          </m:r>
        </m:oMath>
      </m:oMathPara>
    </w:p>
    <w:p w14:paraId="207B4852" w14:textId="616B2BAB" w:rsidR="00977572" w:rsidRDefault="00977572" w:rsidP="00661529">
      <w:pPr>
        <w:jc w:val="both"/>
        <w:rPr>
          <w:szCs w:val="32"/>
        </w:rPr>
      </w:pPr>
    </w:p>
    <w:p w14:paraId="67773162" w14:textId="35788DFD" w:rsidR="00977572" w:rsidRDefault="00977572" w:rsidP="00661529">
      <w:pPr>
        <w:jc w:val="both"/>
        <w:rPr>
          <w:szCs w:val="32"/>
        </w:rPr>
      </w:pPr>
      <w:r>
        <w:rPr>
          <w:szCs w:val="32"/>
        </w:rPr>
        <w:t>Solo falta el lado c:</w:t>
      </w:r>
    </w:p>
    <w:p w14:paraId="6CEC0211" w14:textId="048CEB3A" w:rsidR="00977572" w:rsidRDefault="00977572" w:rsidP="00661529">
      <w:pPr>
        <w:jc w:val="both"/>
        <w:rPr>
          <w:szCs w:val="32"/>
        </w:rPr>
      </w:pPr>
      <w:r w:rsidRPr="00977572">
        <w:rPr>
          <w:color w:val="FF0000"/>
          <w:szCs w:val="32"/>
        </w:rPr>
        <w:t>Se puede utilizar cualquier igualdad que involucre el lado c.</w:t>
      </w:r>
    </w:p>
    <w:p w14:paraId="2D28C8DE" w14:textId="77777777" w:rsidR="00977572" w:rsidRDefault="00977572" w:rsidP="00661529">
      <w:pPr>
        <w:jc w:val="both"/>
        <w:rPr>
          <w:szCs w:val="32"/>
        </w:rPr>
      </w:pPr>
    </w:p>
    <w:p w14:paraId="5AF99C61" w14:textId="64F2B02B" w:rsidR="00977572" w:rsidRPr="00977572" w:rsidRDefault="005740E9" w:rsidP="00661529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SenB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den>
          </m:f>
        </m:oMath>
      </m:oMathPara>
    </w:p>
    <w:p w14:paraId="4D5D4EB7" w14:textId="0FA1AE4E" w:rsidR="00977572" w:rsidRDefault="00977572" w:rsidP="00661529">
      <w:pPr>
        <w:jc w:val="both"/>
        <w:rPr>
          <w:szCs w:val="32"/>
        </w:rPr>
      </w:pPr>
    </w:p>
    <w:p w14:paraId="48A8A86C" w14:textId="5ACC4C9D" w:rsidR="00977572" w:rsidRDefault="00977572" w:rsidP="00661529">
      <w:pPr>
        <w:jc w:val="both"/>
        <w:rPr>
          <w:szCs w:val="32"/>
        </w:rPr>
      </w:pPr>
      <w:r>
        <w:rPr>
          <w:szCs w:val="32"/>
        </w:rPr>
        <w:t>Reemplazamos los datos conocidos:</w:t>
      </w:r>
    </w:p>
    <w:p w14:paraId="6AA3FCCC" w14:textId="30260F2D" w:rsidR="00977572" w:rsidRDefault="00977572" w:rsidP="00661529">
      <w:pPr>
        <w:jc w:val="both"/>
        <w:rPr>
          <w:szCs w:val="32"/>
        </w:rPr>
      </w:pPr>
    </w:p>
    <w:p w14:paraId="3F210EDC" w14:textId="35C058B1" w:rsidR="00977572" w:rsidRPr="00977572" w:rsidRDefault="005740E9" w:rsidP="00661529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42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77°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54°</m:t>
              </m:r>
            </m:den>
          </m:f>
        </m:oMath>
      </m:oMathPara>
    </w:p>
    <w:p w14:paraId="2F175046" w14:textId="2C6F5C55" w:rsidR="00977572" w:rsidRDefault="00977572" w:rsidP="00661529">
      <w:pPr>
        <w:jc w:val="both"/>
        <w:rPr>
          <w:szCs w:val="32"/>
        </w:rPr>
      </w:pPr>
    </w:p>
    <w:p w14:paraId="4735E69F" w14:textId="3107103C" w:rsidR="00977572" w:rsidRPr="00977572" w:rsidRDefault="00977572" w:rsidP="00661529">
      <w:pPr>
        <w:jc w:val="both"/>
        <w:rPr>
          <w:color w:val="FF0000"/>
          <w:szCs w:val="32"/>
        </w:rPr>
      </w:pPr>
      <w:r w:rsidRPr="00977572">
        <w:rPr>
          <w:color w:val="FF0000"/>
          <w:szCs w:val="32"/>
        </w:rPr>
        <w:t>Hallamos valores en la calculadora:</w:t>
      </w:r>
    </w:p>
    <w:p w14:paraId="2694D2F6" w14:textId="052DAA72" w:rsidR="00977572" w:rsidRDefault="00977572" w:rsidP="00661529">
      <w:pPr>
        <w:jc w:val="both"/>
        <w:rPr>
          <w:szCs w:val="32"/>
        </w:rPr>
      </w:pPr>
      <w:r w:rsidRPr="00977572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FA97485" wp14:editId="186D78D4">
                <wp:simplePos x="0" y="0"/>
                <wp:positionH relativeFrom="column">
                  <wp:posOffset>1193165</wp:posOffset>
                </wp:positionH>
                <wp:positionV relativeFrom="paragraph">
                  <wp:posOffset>217805</wp:posOffset>
                </wp:positionV>
                <wp:extent cx="3166745" cy="1404620"/>
                <wp:effectExtent l="0" t="0" r="0" b="0"/>
                <wp:wrapSquare wrapText="bothSides"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5816A" w14:textId="3544F2C8" w:rsidR="005740E9" w:rsidRPr="00977572" w:rsidRDefault="005740E9" w:rsidP="00977572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El denominador del lado derecho pasa a multiplicar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97485" id="_x0000_s1049" type="#_x0000_t202" style="position:absolute;left:0;text-align:left;margin-left:93.95pt;margin-top:17.15pt;width:249.3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" stroked="f">
                <v:textbox style="mso-fit-shape-to-text:t">
                  <w:txbxContent>
                    <w:p w14:paraId="3355816A" w14:textId="3544F2C8" w:rsidR="005740E9" w:rsidRPr="00977572" w:rsidRDefault="005740E9" w:rsidP="00977572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El denominador del lado derecho pasa a multiplicar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93328D" w14:textId="3401F0D0" w:rsidR="00977572" w:rsidRPr="00977572" w:rsidRDefault="005740E9" w:rsidP="00661529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42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0,97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0,80</m:t>
              </m:r>
            </m:den>
          </m:f>
        </m:oMath>
      </m:oMathPara>
    </w:p>
    <w:p w14:paraId="498033E7" w14:textId="630F8AB9" w:rsidR="00977572" w:rsidRDefault="007B235C" w:rsidP="00661529">
      <w:pPr>
        <w:jc w:val="both"/>
        <w:rPr>
          <w:szCs w:val="32"/>
        </w:rPr>
      </w:pPr>
      <w:r w:rsidRPr="00977572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9795AE3" wp14:editId="082FF0D8">
                <wp:simplePos x="0" y="0"/>
                <wp:positionH relativeFrom="column">
                  <wp:posOffset>1296537</wp:posOffset>
                </wp:positionH>
                <wp:positionV relativeFrom="paragraph">
                  <wp:posOffset>232798</wp:posOffset>
                </wp:positionV>
                <wp:extent cx="1029970" cy="1404620"/>
                <wp:effectExtent l="0" t="0" r="0" b="0"/>
                <wp:wrapSquare wrapText="bothSides"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0EC1D" w14:textId="77777777" w:rsidR="005740E9" w:rsidRPr="00977572" w:rsidRDefault="005740E9" w:rsidP="007B235C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Multiplicamos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795AE3" id="_x0000_s1050" type="#_x0000_t202" style="position:absolute;left:0;text-align:left;margin-left:102.1pt;margin-top:18.35pt;width:81.1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" stroked="f">
                <v:textbox style="mso-fit-shape-to-text:t">
                  <w:txbxContent>
                    <w:p w14:paraId="68F0EC1D" w14:textId="77777777" w:rsidR="005740E9" w:rsidRPr="00977572" w:rsidRDefault="005740E9" w:rsidP="007B235C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Multiplicamos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443FEE" w14:textId="412452BA" w:rsidR="00977572" w:rsidRPr="007B235C" w:rsidRDefault="005740E9" w:rsidP="00661529">
      <w:pPr>
        <w:jc w:val="both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42 cm(0,80)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0,97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=c</m:t>
          </m:r>
        </m:oMath>
      </m:oMathPara>
    </w:p>
    <w:p w14:paraId="29867A58" w14:textId="4D89BD89" w:rsidR="007B235C" w:rsidRDefault="007B235C" w:rsidP="00661529">
      <w:pPr>
        <w:jc w:val="both"/>
        <w:rPr>
          <w:szCs w:val="32"/>
        </w:rPr>
      </w:pPr>
      <w:r w:rsidRPr="00977572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A2948F5" wp14:editId="70C14182">
                <wp:simplePos x="0" y="0"/>
                <wp:positionH relativeFrom="column">
                  <wp:posOffset>1296538</wp:posOffset>
                </wp:positionH>
                <wp:positionV relativeFrom="paragraph">
                  <wp:posOffset>186775</wp:posOffset>
                </wp:positionV>
                <wp:extent cx="1029970" cy="1404620"/>
                <wp:effectExtent l="0" t="0" r="0" b="0"/>
                <wp:wrapSquare wrapText="bothSides"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A5021" w14:textId="501E752B" w:rsidR="005740E9" w:rsidRPr="00977572" w:rsidRDefault="005740E9" w:rsidP="007B235C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Dividimos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948F5" id="_x0000_s1051" type="#_x0000_t202" style="position:absolute;left:0;text-align:left;margin-left:102.1pt;margin-top:14.7pt;width:81.1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" stroked="f">
                <v:textbox style="mso-fit-shape-to-text:t">
                  <w:txbxContent>
                    <w:p w14:paraId="6AEA5021" w14:textId="501E752B" w:rsidR="005740E9" w:rsidRPr="00977572" w:rsidRDefault="005740E9" w:rsidP="007B235C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Dividimos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85328C" w14:textId="588831A3" w:rsidR="007B235C" w:rsidRPr="007B235C" w:rsidRDefault="005740E9" w:rsidP="00661529">
      <w:pPr>
        <w:jc w:val="both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33,6 cm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0,97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=c</m:t>
          </m:r>
        </m:oMath>
      </m:oMathPara>
    </w:p>
    <w:p w14:paraId="7BE50E48" w14:textId="7CE23E28" w:rsidR="007B235C" w:rsidRDefault="007B235C" w:rsidP="00661529">
      <w:pPr>
        <w:jc w:val="both"/>
        <w:rPr>
          <w:szCs w:val="32"/>
        </w:rPr>
      </w:pPr>
      <w:r w:rsidRPr="00977572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A9EB59A" wp14:editId="7C1869C9">
                <wp:simplePos x="0" y="0"/>
                <wp:positionH relativeFrom="column">
                  <wp:posOffset>1294130</wp:posOffset>
                </wp:positionH>
                <wp:positionV relativeFrom="paragraph">
                  <wp:posOffset>123664</wp:posOffset>
                </wp:positionV>
                <wp:extent cx="1029970" cy="1404620"/>
                <wp:effectExtent l="0" t="0" r="0" b="0"/>
                <wp:wrapSquare wrapText="bothSides"/>
                <wp:docPr id="2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2720F" w14:textId="36325524" w:rsidR="005740E9" w:rsidRPr="00977572" w:rsidRDefault="005740E9" w:rsidP="007B235C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Valor buscado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EB59A" id="_x0000_s1052" type="#_x0000_t202" style="position:absolute;left:0;text-align:left;margin-left:101.9pt;margin-top:9.75pt;width:81.1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" stroked="f">
                <v:textbox style="mso-fit-shape-to-text:t">
                  <w:txbxContent>
                    <w:p w14:paraId="7A52720F" w14:textId="36325524" w:rsidR="005740E9" w:rsidRPr="00977572" w:rsidRDefault="005740E9" w:rsidP="007B235C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Valor buscado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3C85C" w14:textId="418D15BE" w:rsidR="007B235C" w:rsidRPr="007B235C" w:rsidRDefault="007B235C" w:rsidP="00661529">
      <w:pPr>
        <w:jc w:val="both"/>
        <w:rPr>
          <w:b/>
          <w:szCs w:val="32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color w:val="FF0000"/>
            </w:rPr>
            <m:t>34,63</m:t>
          </m:r>
          <m:r>
            <m:rPr>
              <m:sty m:val="bi"/>
            </m:rPr>
            <w:rPr>
              <w:rFonts w:ascii="Cambria Math" w:hAnsi="Cambria Math"/>
              <w:color w:val="FF0000"/>
            </w:rPr>
            <m:t>cm</m:t>
          </m:r>
          <m:r>
            <m:rPr>
              <m:sty m:val="b"/>
            </m:rPr>
            <w:rPr>
              <w:rFonts w:ascii="Cambria Math" w:hAnsi="Cambria Math"/>
              <w:color w:val="FF0000"/>
            </w:rPr>
            <m:t>=c</m:t>
          </m:r>
        </m:oMath>
      </m:oMathPara>
    </w:p>
    <w:p w14:paraId="70B29CAF" w14:textId="0409C6CA" w:rsidR="007B235C" w:rsidRDefault="007B235C" w:rsidP="00661529">
      <w:pPr>
        <w:jc w:val="both"/>
        <w:rPr>
          <w:szCs w:val="32"/>
        </w:rPr>
      </w:pPr>
    </w:p>
    <w:p w14:paraId="064C0C02" w14:textId="7D613F86" w:rsidR="007B235C" w:rsidRDefault="007B235C" w:rsidP="00661529">
      <w:pPr>
        <w:jc w:val="both"/>
      </w:pPr>
    </w:p>
    <w:p w14:paraId="16CEE753" w14:textId="1A8D2782" w:rsidR="00920923" w:rsidRDefault="00920923" w:rsidP="00661529">
      <w:pPr>
        <w:jc w:val="both"/>
      </w:pPr>
    </w:p>
    <w:p w14:paraId="34315D3A" w14:textId="64D239FB" w:rsidR="00920923" w:rsidRDefault="00920923" w:rsidP="00661529">
      <w:pPr>
        <w:jc w:val="both"/>
      </w:pPr>
    </w:p>
    <w:p w14:paraId="7007500F" w14:textId="639755A5" w:rsidR="00920923" w:rsidRDefault="00920923" w:rsidP="00661529">
      <w:pPr>
        <w:jc w:val="both"/>
      </w:pPr>
    </w:p>
    <w:p w14:paraId="3FBD8112" w14:textId="640D591E" w:rsidR="00920923" w:rsidRDefault="00920923" w:rsidP="00661529">
      <w:pPr>
        <w:jc w:val="both"/>
      </w:pPr>
    </w:p>
    <w:p w14:paraId="6F20BBF9" w14:textId="55D824C2" w:rsidR="00920923" w:rsidRDefault="00920923" w:rsidP="00661529">
      <w:pPr>
        <w:jc w:val="both"/>
      </w:pPr>
    </w:p>
    <w:p w14:paraId="6007167E" w14:textId="0AF6CED2" w:rsidR="00920923" w:rsidRDefault="00920923" w:rsidP="00661529">
      <w:pPr>
        <w:jc w:val="both"/>
      </w:pPr>
    </w:p>
    <w:p w14:paraId="3969091C" w14:textId="0D8F4134" w:rsidR="00920923" w:rsidRDefault="00920923" w:rsidP="00661529">
      <w:pPr>
        <w:jc w:val="both"/>
      </w:pPr>
    </w:p>
    <w:p w14:paraId="4BC52D0D" w14:textId="665E184C" w:rsidR="00920923" w:rsidRDefault="00920923" w:rsidP="00661529">
      <w:pPr>
        <w:jc w:val="both"/>
      </w:pPr>
    </w:p>
    <w:p w14:paraId="42D70DE0" w14:textId="4F3C244A" w:rsidR="00920923" w:rsidRDefault="00920923" w:rsidP="00661529">
      <w:pPr>
        <w:jc w:val="both"/>
      </w:pPr>
    </w:p>
    <w:p w14:paraId="51490386" w14:textId="77777777" w:rsidR="00920923" w:rsidRPr="00920923" w:rsidRDefault="00920923" w:rsidP="00661529">
      <w:pPr>
        <w:jc w:val="both"/>
      </w:pPr>
    </w:p>
    <w:p w14:paraId="74F040D8" w14:textId="70610338" w:rsidR="005740E9" w:rsidRPr="00920923" w:rsidRDefault="005740E9" w:rsidP="00661529">
      <w:pPr>
        <w:jc w:val="both"/>
        <w:rPr>
          <w:b/>
        </w:rPr>
      </w:pPr>
      <w:r w:rsidRPr="00920923">
        <w:rPr>
          <w:b/>
        </w:rPr>
        <w:lastRenderedPageBreak/>
        <w:t>Con los procesos explicados, podemos solucionar problemas.</w:t>
      </w:r>
    </w:p>
    <w:p w14:paraId="54C56298" w14:textId="336446BF" w:rsidR="005740E9" w:rsidRPr="00920923" w:rsidRDefault="005740E9" w:rsidP="00661529">
      <w:pPr>
        <w:jc w:val="both"/>
        <w:rPr>
          <w:b/>
        </w:rPr>
      </w:pPr>
    </w:p>
    <w:p w14:paraId="28FAEBF3" w14:textId="0B8CF2D7" w:rsidR="005740E9" w:rsidRPr="00920923" w:rsidRDefault="005740E9" w:rsidP="00661529">
      <w:pPr>
        <w:jc w:val="both"/>
        <w:rPr>
          <w:b/>
        </w:rPr>
      </w:pPr>
      <w:r w:rsidRPr="00920923">
        <w:rPr>
          <w:b/>
        </w:rPr>
        <w:t>Aplicar la ley del seno para solucionar los problemas propuestos:</w:t>
      </w:r>
    </w:p>
    <w:p w14:paraId="362CD3FA" w14:textId="75C924B2" w:rsidR="005740E9" w:rsidRPr="00920923" w:rsidRDefault="005740E9" w:rsidP="00661529">
      <w:pPr>
        <w:jc w:val="both"/>
        <w:rPr>
          <w:b/>
        </w:rPr>
      </w:pPr>
    </w:p>
    <w:p w14:paraId="0276BDDF" w14:textId="695A8532" w:rsidR="005740E9" w:rsidRDefault="005740E9" w:rsidP="005740E9">
      <w:pPr>
        <w:pStyle w:val="Prrafodelista"/>
        <w:numPr>
          <w:ilvl w:val="0"/>
          <w:numId w:val="40"/>
        </w:numPr>
        <w:jc w:val="both"/>
        <w:rPr>
          <w:sz w:val="22"/>
          <w:szCs w:val="22"/>
        </w:rPr>
      </w:pPr>
      <w:r w:rsidRPr="00920923">
        <w:rPr>
          <w:sz w:val="22"/>
          <w:szCs w:val="22"/>
        </w:rPr>
        <w:t xml:space="preserve">Si la embarcación </w:t>
      </w:r>
      <w:r w:rsidRPr="00920923">
        <w:rPr>
          <w:b/>
          <w:color w:val="FF0000"/>
          <w:sz w:val="22"/>
          <w:szCs w:val="22"/>
        </w:rPr>
        <w:t>C</w:t>
      </w:r>
      <w:r w:rsidRPr="00920923">
        <w:rPr>
          <w:sz w:val="22"/>
          <w:szCs w:val="22"/>
        </w:rPr>
        <w:t xml:space="preserve"> de la figura, se dirige </w:t>
      </w:r>
      <w:r w:rsidR="00920923" w:rsidRPr="00920923">
        <w:rPr>
          <w:sz w:val="22"/>
          <w:szCs w:val="22"/>
        </w:rPr>
        <w:t xml:space="preserve">a la embarcación </w:t>
      </w:r>
      <w:r w:rsidR="00920923" w:rsidRPr="00920923">
        <w:rPr>
          <w:b/>
          <w:color w:val="FF0000"/>
          <w:sz w:val="22"/>
          <w:szCs w:val="22"/>
        </w:rPr>
        <w:t>B</w:t>
      </w:r>
      <w:r w:rsidR="00920923">
        <w:rPr>
          <w:sz w:val="22"/>
          <w:szCs w:val="22"/>
        </w:rPr>
        <w:t xml:space="preserve">, ¿qué rumbo debe tomar la embarcación </w:t>
      </w:r>
      <w:r w:rsidR="00920923" w:rsidRPr="00920923">
        <w:rPr>
          <w:b/>
          <w:color w:val="FF0000"/>
          <w:sz w:val="22"/>
          <w:szCs w:val="22"/>
        </w:rPr>
        <w:t>C</w:t>
      </w:r>
      <w:r w:rsidR="00920923">
        <w:rPr>
          <w:sz w:val="22"/>
          <w:szCs w:val="22"/>
        </w:rPr>
        <w:t xml:space="preserve"> para ir a la embarcación </w:t>
      </w:r>
      <w:r w:rsidR="00920923" w:rsidRPr="00920923">
        <w:rPr>
          <w:b/>
          <w:color w:val="FF0000"/>
          <w:sz w:val="22"/>
          <w:szCs w:val="22"/>
        </w:rPr>
        <w:t>A</w:t>
      </w:r>
      <w:r w:rsidR="00920923">
        <w:rPr>
          <w:sz w:val="22"/>
          <w:szCs w:val="22"/>
        </w:rPr>
        <w:t>?</w:t>
      </w:r>
    </w:p>
    <w:p w14:paraId="7F9EE69A" w14:textId="394CCFF6" w:rsidR="00920923" w:rsidRDefault="00453968" w:rsidP="00920923">
      <w:pPr>
        <w:jc w:val="both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EB6CB46" wp14:editId="5C112A38">
            <wp:simplePos x="0" y="0"/>
            <wp:positionH relativeFrom="column">
              <wp:posOffset>539541</wp:posOffset>
            </wp:positionH>
            <wp:positionV relativeFrom="paragraph">
              <wp:posOffset>129303</wp:posOffset>
            </wp:positionV>
            <wp:extent cx="3390628" cy="3610236"/>
            <wp:effectExtent l="0" t="0" r="63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3494" t="18041" r="54631" b="29279"/>
                    <a:stretch/>
                  </pic:blipFill>
                  <pic:spPr bwMode="auto">
                    <a:xfrm>
                      <a:off x="0" y="0"/>
                      <a:ext cx="3390628" cy="361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638E0" w14:textId="0C587E16" w:rsidR="00920923" w:rsidRDefault="00453968" w:rsidP="00920923">
      <w:pPr>
        <w:jc w:val="both"/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79B07729" wp14:editId="22BE6DB5">
            <wp:simplePos x="0" y="0"/>
            <wp:positionH relativeFrom="column">
              <wp:posOffset>4109241</wp:posOffset>
            </wp:positionH>
            <wp:positionV relativeFrom="paragraph">
              <wp:posOffset>6625</wp:posOffset>
            </wp:positionV>
            <wp:extent cx="664210" cy="766445"/>
            <wp:effectExtent l="0" t="0" r="2540" b="0"/>
            <wp:wrapTight wrapText="bothSides">
              <wp:wrapPolygon edited="0">
                <wp:start x="0" y="0"/>
                <wp:lineTo x="0" y="20938"/>
                <wp:lineTo x="21063" y="20938"/>
                <wp:lineTo x="21063" y="0"/>
                <wp:lineTo x="0" y="0"/>
              </wp:wrapPolygon>
            </wp:wrapTight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5602" r="11739" b="4286"/>
                    <a:stretch/>
                  </pic:blipFill>
                  <pic:spPr bwMode="auto">
                    <a:xfrm>
                      <a:off x="0" y="0"/>
                      <a:ext cx="66421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D02B3" w14:textId="6DF28801" w:rsidR="00920923" w:rsidRDefault="00920923" w:rsidP="00920923">
      <w:pPr>
        <w:jc w:val="both"/>
      </w:pPr>
    </w:p>
    <w:p w14:paraId="21E81C0C" w14:textId="32E0EDFC" w:rsidR="00920923" w:rsidRDefault="00920923" w:rsidP="00920923">
      <w:pPr>
        <w:jc w:val="both"/>
      </w:pPr>
    </w:p>
    <w:p w14:paraId="76DBBAE9" w14:textId="219C9D4B" w:rsidR="00920923" w:rsidRDefault="00920923" w:rsidP="00920923">
      <w:pPr>
        <w:jc w:val="both"/>
      </w:pPr>
    </w:p>
    <w:p w14:paraId="67C3F29D" w14:textId="52E4E8AC" w:rsidR="00920923" w:rsidRDefault="00920923" w:rsidP="00920923">
      <w:pPr>
        <w:jc w:val="both"/>
      </w:pPr>
    </w:p>
    <w:p w14:paraId="10F9C497" w14:textId="487B4856" w:rsidR="00920923" w:rsidRPr="00920923" w:rsidRDefault="00920923" w:rsidP="00920923">
      <w:pPr>
        <w:jc w:val="both"/>
      </w:pPr>
    </w:p>
    <w:p w14:paraId="0FF1CA51" w14:textId="3380D12D" w:rsidR="00453968" w:rsidRDefault="00453968" w:rsidP="00661529">
      <w:pPr>
        <w:jc w:val="both"/>
        <w:rPr>
          <w:szCs w:val="32"/>
        </w:rPr>
      </w:pPr>
    </w:p>
    <w:p w14:paraId="5FB38A6F" w14:textId="39342561" w:rsidR="00453968" w:rsidRDefault="00453968" w:rsidP="00661529">
      <w:pPr>
        <w:jc w:val="both"/>
        <w:rPr>
          <w:szCs w:val="32"/>
        </w:rPr>
      </w:pPr>
      <w:r w:rsidRPr="009135E7">
        <w:rPr>
          <w:b/>
          <w:noProof/>
          <w:color w:val="FF0000"/>
        </w:rPr>
        <w:drawing>
          <wp:anchor distT="0" distB="0" distL="114300" distR="114300" simplePos="0" relativeHeight="251744256" behindDoc="1" locked="0" layoutInCell="1" allowOverlap="1" wp14:anchorId="574C69A5" wp14:editId="00DC474B">
            <wp:simplePos x="0" y="0"/>
            <wp:positionH relativeFrom="column">
              <wp:posOffset>-124984</wp:posOffset>
            </wp:positionH>
            <wp:positionV relativeFrom="paragraph">
              <wp:posOffset>67623</wp:posOffset>
            </wp:positionV>
            <wp:extent cx="664524" cy="766968"/>
            <wp:effectExtent l="0" t="0" r="2540" b="0"/>
            <wp:wrapTight wrapText="bothSides">
              <wp:wrapPolygon edited="0">
                <wp:start x="0" y="0"/>
                <wp:lineTo x="0" y="20938"/>
                <wp:lineTo x="21063" y="20938"/>
                <wp:lineTo x="21063" y="0"/>
                <wp:lineTo x="0" y="0"/>
              </wp:wrapPolygon>
            </wp:wrapTight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5602" r="11739" b="4286"/>
                    <a:stretch/>
                  </pic:blipFill>
                  <pic:spPr bwMode="auto">
                    <a:xfrm>
                      <a:off x="0" y="0"/>
                      <a:ext cx="664524" cy="7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5E7">
        <w:rPr>
          <w:b/>
          <w:color w:val="FF0000"/>
          <w:szCs w:val="32"/>
        </w:rPr>
        <w:t>A</w:t>
      </w:r>
      <w:r w:rsidR="009135E7">
        <w:rPr>
          <w:szCs w:val="32"/>
        </w:rPr>
        <w:t>=81°</w:t>
      </w:r>
    </w:p>
    <w:p w14:paraId="7E0FEBA6" w14:textId="79ABE59C" w:rsidR="00453968" w:rsidRDefault="009135E7" w:rsidP="00661529">
      <w:pPr>
        <w:jc w:val="both"/>
        <w:rPr>
          <w:szCs w:val="32"/>
        </w:rPr>
      </w:pPr>
      <w:r w:rsidRPr="009135E7">
        <w:rPr>
          <w:b/>
          <w:color w:val="FF0000"/>
          <w:szCs w:val="32"/>
        </w:rPr>
        <w:t>a</w:t>
      </w:r>
      <w:r>
        <w:rPr>
          <w:szCs w:val="32"/>
        </w:rPr>
        <w:t>=25Km</w:t>
      </w:r>
    </w:p>
    <w:p w14:paraId="252186FF" w14:textId="55D787F3" w:rsidR="00453968" w:rsidRDefault="009135E7" w:rsidP="00661529">
      <w:pPr>
        <w:jc w:val="both"/>
        <w:rPr>
          <w:szCs w:val="32"/>
        </w:rPr>
      </w:pPr>
      <w:r w:rsidRPr="009135E7">
        <w:rPr>
          <w:b/>
          <w:color w:val="FF0000"/>
          <w:szCs w:val="32"/>
        </w:rPr>
        <w:t>c</w:t>
      </w:r>
      <w:r>
        <w:rPr>
          <w:szCs w:val="32"/>
        </w:rPr>
        <w:t>=15Km</w:t>
      </w:r>
    </w:p>
    <w:p w14:paraId="6E38AEEF" w14:textId="0193C82C" w:rsidR="00453968" w:rsidRDefault="00453968" w:rsidP="00661529">
      <w:pPr>
        <w:jc w:val="both"/>
        <w:rPr>
          <w:szCs w:val="32"/>
        </w:rPr>
      </w:pPr>
    </w:p>
    <w:p w14:paraId="0AF81B0E" w14:textId="6B328CA6" w:rsidR="009135E7" w:rsidRDefault="009135E7" w:rsidP="00661529">
      <w:pPr>
        <w:jc w:val="both"/>
        <w:rPr>
          <w:szCs w:val="32"/>
        </w:rPr>
      </w:pPr>
    </w:p>
    <w:p w14:paraId="0D4AAEB9" w14:textId="051DB0C6" w:rsidR="009135E7" w:rsidRDefault="009135E7" w:rsidP="00661529">
      <w:pPr>
        <w:jc w:val="both"/>
        <w:rPr>
          <w:szCs w:val="32"/>
        </w:rPr>
      </w:pPr>
    </w:p>
    <w:p w14:paraId="5F134CEE" w14:textId="027B3EBA" w:rsidR="009135E7" w:rsidRDefault="009135E7" w:rsidP="00661529">
      <w:pPr>
        <w:jc w:val="both"/>
        <w:rPr>
          <w:szCs w:val="32"/>
        </w:rPr>
      </w:pPr>
    </w:p>
    <w:p w14:paraId="4D220723" w14:textId="2D78B1F2" w:rsidR="009135E7" w:rsidRDefault="009135E7" w:rsidP="00661529">
      <w:pPr>
        <w:jc w:val="both"/>
        <w:rPr>
          <w:szCs w:val="32"/>
        </w:rPr>
      </w:pPr>
    </w:p>
    <w:p w14:paraId="0A4F4E6F" w14:textId="1F80B0AC" w:rsidR="009135E7" w:rsidRDefault="009135E7" w:rsidP="00661529">
      <w:pPr>
        <w:jc w:val="both"/>
        <w:rPr>
          <w:szCs w:val="32"/>
        </w:rPr>
      </w:pPr>
    </w:p>
    <w:p w14:paraId="270680BD" w14:textId="3F85ACB9" w:rsidR="009135E7" w:rsidRDefault="009135E7" w:rsidP="00661529">
      <w:pPr>
        <w:jc w:val="both"/>
        <w:rPr>
          <w:szCs w:val="32"/>
        </w:rPr>
      </w:pPr>
    </w:p>
    <w:p w14:paraId="06401BCA" w14:textId="2C38EBD2" w:rsidR="009135E7" w:rsidRDefault="009135E7" w:rsidP="00661529">
      <w:pPr>
        <w:jc w:val="both"/>
        <w:rPr>
          <w:szCs w:val="3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5A4B4066" wp14:editId="77459E2E">
            <wp:simplePos x="0" y="0"/>
            <wp:positionH relativeFrom="column">
              <wp:posOffset>2212681</wp:posOffset>
            </wp:positionH>
            <wp:positionV relativeFrom="paragraph">
              <wp:posOffset>142941</wp:posOffset>
            </wp:positionV>
            <wp:extent cx="664524" cy="766968"/>
            <wp:effectExtent l="0" t="0" r="2540" b="0"/>
            <wp:wrapTight wrapText="bothSides">
              <wp:wrapPolygon edited="0">
                <wp:start x="0" y="0"/>
                <wp:lineTo x="0" y="20938"/>
                <wp:lineTo x="21063" y="20938"/>
                <wp:lineTo x="21063" y="0"/>
                <wp:lineTo x="0" y="0"/>
              </wp:wrapPolygon>
            </wp:wrapTight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5602" r="11739" b="4286"/>
                    <a:stretch/>
                  </pic:blipFill>
                  <pic:spPr bwMode="auto">
                    <a:xfrm>
                      <a:off x="0" y="0"/>
                      <a:ext cx="664524" cy="7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28AB6" w14:textId="6A9F73D4" w:rsidR="009135E7" w:rsidRDefault="009135E7" w:rsidP="00661529">
      <w:pPr>
        <w:jc w:val="both"/>
        <w:rPr>
          <w:szCs w:val="32"/>
        </w:rPr>
      </w:pPr>
    </w:p>
    <w:p w14:paraId="6759D8D7" w14:textId="7F6739F8" w:rsidR="00453968" w:rsidRDefault="00453968" w:rsidP="00661529">
      <w:pPr>
        <w:jc w:val="both"/>
        <w:rPr>
          <w:szCs w:val="32"/>
        </w:rPr>
      </w:pPr>
    </w:p>
    <w:p w14:paraId="51EFC2D8" w14:textId="03B40704" w:rsidR="00453968" w:rsidRDefault="00453968" w:rsidP="00661529">
      <w:pPr>
        <w:jc w:val="both"/>
        <w:rPr>
          <w:szCs w:val="32"/>
        </w:rPr>
      </w:pPr>
    </w:p>
    <w:p w14:paraId="4A48E497" w14:textId="24CDDB8A" w:rsidR="00453968" w:rsidRDefault="00453968" w:rsidP="00661529">
      <w:pPr>
        <w:jc w:val="both"/>
        <w:rPr>
          <w:szCs w:val="32"/>
        </w:rPr>
      </w:pPr>
    </w:p>
    <w:p w14:paraId="7A7C56EB" w14:textId="2A2D6D89" w:rsidR="00453968" w:rsidRDefault="00453968" w:rsidP="00661529">
      <w:pPr>
        <w:jc w:val="both"/>
        <w:rPr>
          <w:szCs w:val="32"/>
        </w:rPr>
      </w:pPr>
    </w:p>
    <w:p w14:paraId="45B79119" w14:textId="1C15AF63" w:rsidR="00453968" w:rsidRDefault="009135E7" w:rsidP="00661529">
      <w:pPr>
        <w:jc w:val="both"/>
        <w:rPr>
          <w:szCs w:val="32"/>
        </w:rPr>
      </w:pPr>
      <w:r>
        <w:rPr>
          <w:szCs w:val="32"/>
        </w:rPr>
        <w:t xml:space="preserve">El rumbo se refiere al ángulo </w:t>
      </w:r>
      <w:r w:rsidRPr="009135E7">
        <w:rPr>
          <w:b/>
          <w:color w:val="FF0000"/>
          <w:szCs w:val="32"/>
        </w:rPr>
        <w:t>C</w:t>
      </w:r>
    </w:p>
    <w:p w14:paraId="56F2B78E" w14:textId="44302EA0" w:rsidR="00453968" w:rsidRDefault="00453968" w:rsidP="00661529">
      <w:pPr>
        <w:jc w:val="both"/>
        <w:rPr>
          <w:szCs w:val="32"/>
        </w:rPr>
      </w:pPr>
    </w:p>
    <w:p w14:paraId="0754E4EB" w14:textId="229B89FE" w:rsidR="00453968" w:rsidRDefault="009135E7" w:rsidP="00661529">
      <w:pPr>
        <w:jc w:val="both"/>
        <w:rPr>
          <w:szCs w:val="32"/>
        </w:rPr>
      </w:pPr>
      <w:r>
        <w:rPr>
          <w:szCs w:val="32"/>
        </w:rPr>
        <w:t>Utilizamos la igualdad:</w:t>
      </w:r>
    </w:p>
    <w:p w14:paraId="620527DC" w14:textId="7C336781" w:rsidR="009135E7" w:rsidRDefault="009135E7" w:rsidP="00661529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D9EF315" wp14:editId="04F67DCE">
                <wp:simplePos x="0" y="0"/>
                <wp:positionH relativeFrom="column">
                  <wp:posOffset>1370993</wp:posOffset>
                </wp:positionH>
                <wp:positionV relativeFrom="paragraph">
                  <wp:posOffset>163546</wp:posOffset>
                </wp:positionV>
                <wp:extent cx="1698625" cy="1404620"/>
                <wp:effectExtent l="0" t="0" r="15875" b="14605"/>
                <wp:wrapSquare wrapText="bothSides"/>
                <wp:docPr id="2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E6C4E" w14:textId="4DF69E2C" w:rsidR="009135E7" w:rsidRDefault="009135E7">
                            <w:r>
                              <w:t>Reemplazamos los valores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EF315" id="_x0000_s1053" type="#_x0000_t202" style="position:absolute;left:0;text-align:left;margin-left:107.95pt;margin-top:12.9pt;width:133.7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">
                <v:textbox style="mso-fit-shape-to-text:t">
                  <w:txbxContent>
                    <w:p w14:paraId="092E6C4E" w14:textId="4DF69E2C" w:rsidR="009135E7" w:rsidRDefault="009135E7">
                      <w:r>
                        <w:t>Reemplazamos los valores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2A10D3" w14:textId="3EE9E635" w:rsidR="009135E7" w:rsidRPr="009135E7" w:rsidRDefault="009135E7" w:rsidP="00661529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den>
          </m:f>
        </m:oMath>
      </m:oMathPara>
    </w:p>
    <w:p w14:paraId="22AB383D" w14:textId="5B16B533" w:rsidR="00453968" w:rsidRDefault="009135E7" w:rsidP="00661529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DA6775A" wp14:editId="6D5485A6">
                <wp:simplePos x="0" y="0"/>
                <wp:positionH relativeFrom="column">
                  <wp:posOffset>1370965</wp:posOffset>
                </wp:positionH>
                <wp:positionV relativeFrom="paragraph">
                  <wp:posOffset>112414</wp:posOffset>
                </wp:positionV>
                <wp:extent cx="2726055" cy="1404620"/>
                <wp:effectExtent l="0" t="0" r="17145" b="15875"/>
                <wp:wrapSquare wrapText="bothSides"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111A3" w14:textId="084888B6" w:rsidR="009135E7" w:rsidRDefault="009135E7" w:rsidP="009135E7">
                            <w:pPr>
                              <w:jc w:val="both"/>
                            </w:pPr>
                            <w:r>
                              <w:t>El Sen C está dividiendo pasa a multiplicar y el sen 81° pasa también a multiplicar.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6775A" id="_x0000_s1054" type="#_x0000_t202" style="position:absolute;left:0;text-align:left;margin-left:107.95pt;margin-top:8.85pt;width:214.6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">
                <v:textbox style="mso-fit-shape-to-text:t">
                  <w:txbxContent>
                    <w:p w14:paraId="3A9111A3" w14:textId="084888B6" w:rsidR="009135E7" w:rsidRDefault="009135E7" w:rsidP="009135E7">
                      <w:pPr>
                        <w:jc w:val="both"/>
                      </w:pPr>
                      <w:r>
                        <w:t>El Sen C está dividiendo pasa a multiplicar y el sen 81° pasa también a multiplicar.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51D488" w14:textId="5BACA981" w:rsidR="00453968" w:rsidRPr="009135E7" w:rsidRDefault="009135E7" w:rsidP="00661529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25km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81°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15km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den>
          </m:f>
        </m:oMath>
      </m:oMathPara>
    </w:p>
    <w:p w14:paraId="6B669FCF" w14:textId="77777777" w:rsidR="00453968" w:rsidRDefault="00453968" w:rsidP="00661529">
      <w:pPr>
        <w:jc w:val="both"/>
        <w:rPr>
          <w:szCs w:val="32"/>
        </w:rPr>
      </w:pPr>
    </w:p>
    <w:p w14:paraId="39A016D2" w14:textId="38D16DEA" w:rsidR="00453968" w:rsidRPr="009135E7" w:rsidRDefault="009135E7" w:rsidP="00661529">
      <w:pPr>
        <w:jc w:val="both"/>
        <w:rPr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32"/>
            </w:rPr>
            <m:t>25km SenC=15km(0,98)</m:t>
          </m:r>
        </m:oMath>
      </m:oMathPara>
    </w:p>
    <w:p w14:paraId="65278C1A" w14:textId="77777777" w:rsidR="00453968" w:rsidRDefault="00453968" w:rsidP="00661529">
      <w:pPr>
        <w:jc w:val="both"/>
        <w:rPr>
          <w:szCs w:val="32"/>
        </w:rPr>
      </w:pPr>
    </w:p>
    <w:p w14:paraId="009C5DED" w14:textId="5A92216F" w:rsidR="00453968" w:rsidRPr="009135E7" w:rsidRDefault="009135E7" w:rsidP="00661529">
      <w:pPr>
        <w:jc w:val="both"/>
        <w:rPr>
          <w:szCs w:val="32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Sen C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15km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(0,98)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25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km</m:t>
              </m:r>
            </m:den>
          </m:f>
        </m:oMath>
      </m:oMathPara>
    </w:p>
    <w:p w14:paraId="5CAE6D75" w14:textId="2AAA02B0" w:rsidR="009135E7" w:rsidRDefault="009135E7" w:rsidP="00661529">
      <w:pPr>
        <w:jc w:val="both"/>
        <w:rPr>
          <w:szCs w:val="32"/>
        </w:rPr>
      </w:pPr>
    </w:p>
    <w:p w14:paraId="5735E3F7" w14:textId="43D89FA5" w:rsidR="009135E7" w:rsidRPr="00FC5AB8" w:rsidRDefault="00FC5AB8" w:rsidP="00661529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Sen C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b"/>
            </m:rPr>
            <w:rPr>
              <w:rFonts w:ascii="Cambria Math" w:hAnsi="Cambria Math"/>
            </w:rPr>
            <m:t>0,58</m:t>
          </m:r>
        </m:oMath>
      </m:oMathPara>
    </w:p>
    <w:p w14:paraId="6871446C" w14:textId="5C5AC803" w:rsidR="00FC5AB8" w:rsidRDefault="00FC5AB8" w:rsidP="00661529">
      <w:pPr>
        <w:jc w:val="both"/>
        <w:rPr>
          <w:szCs w:val="32"/>
        </w:rPr>
      </w:pPr>
    </w:p>
    <w:p w14:paraId="21B800B2" w14:textId="3938EDB6" w:rsidR="00FC5AB8" w:rsidRPr="00FC5AB8" w:rsidRDefault="00FC5AB8" w:rsidP="00661529">
      <w:pPr>
        <w:jc w:val="both"/>
        <w:rPr>
          <w:b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Sen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m:rPr>
              <m:sty m:val="b"/>
            </m:rPr>
            <w:rPr>
              <w:rFonts w:ascii="Cambria Math" w:hAnsi="Cambria Math"/>
            </w:rPr>
            <m:t>0,58</m:t>
          </m:r>
        </m:oMath>
      </m:oMathPara>
    </w:p>
    <w:p w14:paraId="5804392E" w14:textId="3512804A" w:rsidR="00FC5AB8" w:rsidRDefault="00FC5AB8" w:rsidP="00661529">
      <w:pPr>
        <w:jc w:val="both"/>
        <w:rPr>
          <w:szCs w:val="32"/>
        </w:rPr>
      </w:pPr>
    </w:p>
    <w:p w14:paraId="21D063E9" w14:textId="6AAFA100" w:rsidR="00FC5AB8" w:rsidRPr="00FC5AB8" w:rsidRDefault="00FC5AB8" w:rsidP="00661529">
      <w:pPr>
        <w:jc w:val="both"/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35°27´1"</m:t>
          </m:r>
        </m:oMath>
      </m:oMathPara>
    </w:p>
    <w:p w14:paraId="6EC0611A" w14:textId="655A160F" w:rsidR="00FC5AB8" w:rsidRDefault="00FC5AB8" w:rsidP="00661529">
      <w:pPr>
        <w:jc w:val="both"/>
        <w:rPr>
          <w:szCs w:val="32"/>
        </w:rPr>
      </w:pPr>
    </w:p>
    <w:p w14:paraId="4C0D21C7" w14:textId="7DEFD6F8" w:rsidR="00FC5AB8" w:rsidRDefault="00FC5AB8" w:rsidP="00661529">
      <w:pPr>
        <w:jc w:val="both"/>
        <w:rPr>
          <w:szCs w:val="32"/>
        </w:rPr>
      </w:pPr>
      <w:r>
        <w:rPr>
          <w:szCs w:val="32"/>
        </w:rPr>
        <w:t xml:space="preserve">La embarcación </w:t>
      </w:r>
      <w:r w:rsidRPr="00FC5AB8">
        <w:rPr>
          <w:b/>
          <w:color w:val="FF0000"/>
          <w:szCs w:val="32"/>
        </w:rPr>
        <w:t>C</w:t>
      </w:r>
      <w:r>
        <w:rPr>
          <w:szCs w:val="32"/>
        </w:rPr>
        <w:t xml:space="preserve"> debe tomar un rumbo de 35°27´1” hacia el Noroeste según la brújula, para ir a la embarcación </w:t>
      </w:r>
      <w:r w:rsidRPr="00FC5AB8">
        <w:rPr>
          <w:b/>
          <w:color w:val="FF0000"/>
          <w:szCs w:val="32"/>
        </w:rPr>
        <w:t>A</w:t>
      </w:r>
      <w:r>
        <w:rPr>
          <w:szCs w:val="32"/>
        </w:rPr>
        <w:t>.</w:t>
      </w:r>
    </w:p>
    <w:p w14:paraId="7516F04F" w14:textId="77777777" w:rsidR="00FC5AB8" w:rsidRDefault="00FC5AB8" w:rsidP="00661529">
      <w:pPr>
        <w:jc w:val="both"/>
        <w:rPr>
          <w:szCs w:val="32"/>
        </w:rPr>
      </w:pPr>
    </w:p>
    <w:p w14:paraId="7F7BD6BC" w14:textId="7FFBAC36" w:rsidR="00FC5AB8" w:rsidRPr="00970CC5" w:rsidRDefault="00FC5AB8" w:rsidP="00FC5AB8">
      <w:pPr>
        <w:pStyle w:val="Prrafodelista"/>
        <w:numPr>
          <w:ilvl w:val="0"/>
          <w:numId w:val="40"/>
        </w:numPr>
        <w:jc w:val="both"/>
        <w:rPr>
          <w:szCs w:val="32"/>
        </w:rPr>
      </w:pPr>
      <w:r>
        <w:rPr>
          <w:szCs w:val="32"/>
        </w:rPr>
        <w:t>Una empresa de transportes es c</w:t>
      </w:r>
      <w:r w:rsidR="00AA14C7">
        <w:rPr>
          <w:szCs w:val="32"/>
        </w:rPr>
        <w:t>o</w:t>
      </w:r>
      <w:r>
        <w:rPr>
          <w:szCs w:val="32"/>
        </w:rPr>
        <w:t>ntra</w:t>
      </w:r>
      <w:r w:rsidR="00AA14C7">
        <w:rPr>
          <w:szCs w:val="32"/>
        </w:rPr>
        <w:t>ta</w:t>
      </w:r>
      <w:r>
        <w:rPr>
          <w:szCs w:val="32"/>
        </w:rPr>
        <w:t xml:space="preserve">da para llevar </w:t>
      </w:r>
      <w:r w:rsidR="003C5562">
        <w:rPr>
          <w:szCs w:val="32"/>
        </w:rPr>
        <w:t xml:space="preserve">mercancías entre </w:t>
      </w:r>
      <w:r w:rsidR="00970CC5">
        <w:rPr>
          <w:szCs w:val="32"/>
        </w:rPr>
        <w:t>estas tres ciudades. Para minimizar costos debe determinar cuáles son las dos ciudades más cercanas entre sí.</w:t>
      </w:r>
    </w:p>
    <w:p w14:paraId="662505F6" w14:textId="750A9670" w:rsidR="00970CC5" w:rsidRDefault="00AA14C7" w:rsidP="00970CC5">
      <w:pPr>
        <w:jc w:val="both"/>
        <w:rPr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E42CBA8" wp14:editId="789DE45D">
            <wp:simplePos x="0" y="0"/>
            <wp:positionH relativeFrom="column">
              <wp:posOffset>309756</wp:posOffset>
            </wp:positionH>
            <wp:positionV relativeFrom="paragraph">
              <wp:posOffset>135605</wp:posOffset>
            </wp:positionV>
            <wp:extent cx="2712085" cy="2153285"/>
            <wp:effectExtent l="0" t="0" r="0" b="0"/>
            <wp:wrapSquare wrapText="bothSides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218" t="31202" r="46763" b="20272"/>
                    <a:stretch/>
                  </pic:blipFill>
                  <pic:spPr bwMode="auto">
                    <a:xfrm>
                      <a:off x="0" y="0"/>
                      <a:ext cx="2712085" cy="21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F96C5" w14:textId="58EAD40A" w:rsidR="00970CC5" w:rsidRDefault="00AA14C7" w:rsidP="00970CC5">
      <w:pPr>
        <w:jc w:val="both"/>
        <w:rPr>
          <w:szCs w:val="32"/>
        </w:rPr>
      </w:pPr>
      <w:r>
        <w:rPr>
          <w:szCs w:val="32"/>
        </w:rPr>
        <w:t>Conocemos:</w:t>
      </w:r>
    </w:p>
    <w:p w14:paraId="43D55F92" w14:textId="789FE4ED" w:rsidR="00AA14C7" w:rsidRDefault="00AA14C7" w:rsidP="00970CC5">
      <w:pPr>
        <w:jc w:val="both"/>
        <w:rPr>
          <w:szCs w:val="32"/>
        </w:rPr>
      </w:pPr>
      <w:r w:rsidRPr="00AA14C7">
        <w:rPr>
          <w:b/>
          <w:color w:val="FF0000"/>
          <w:szCs w:val="32"/>
        </w:rPr>
        <w:t>A</w:t>
      </w:r>
      <w:r>
        <w:rPr>
          <w:szCs w:val="32"/>
        </w:rPr>
        <w:t xml:space="preserve"> = 44°16´</w:t>
      </w:r>
    </w:p>
    <w:p w14:paraId="50FE85F7" w14:textId="0CDDABC2" w:rsidR="00AA14C7" w:rsidRDefault="00AA14C7" w:rsidP="00970CC5">
      <w:pPr>
        <w:jc w:val="both"/>
        <w:rPr>
          <w:szCs w:val="32"/>
        </w:rPr>
      </w:pPr>
      <w:r w:rsidRPr="00AA14C7">
        <w:rPr>
          <w:b/>
          <w:color w:val="FF0000"/>
          <w:szCs w:val="32"/>
        </w:rPr>
        <w:t>C</w:t>
      </w:r>
      <w:r>
        <w:rPr>
          <w:szCs w:val="32"/>
        </w:rPr>
        <w:t xml:space="preserve"> = 50°39´</w:t>
      </w:r>
    </w:p>
    <w:p w14:paraId="2202C008" w14:textId="311B3027" w:rsidR="00970CC5" w:rsidRDefault="00AA14C7" w:rsidP="00970CC5">
      <w:pPr>
        <w:jc w:val="both"/>
        <w:rPr>
          <w:szCs w:val="32"/>
        </w:rPr>
      </w:pPr>
      <w:r w:rsidRPr="00AA14C7">
        <w:rPr>
          <w:b/>
          <w:color w:val="FF0000"/>
          <w:szCs w:val="32"/>
        </w:rPr>
        <w:t>c</w:t>
      </w:r>
      <w:r>
        <w:rPr>
          <w:szCs w:val="32"/>
        </w:rPr>
        <w:t xml:space="preserve"> = 53km</w:t>
      </w:r>
    </w:p>
    <w:p w14:paraId="0198E0C0" w14:textId="60F2D973" w:rsidR="00AA14C7" w:rsidRDefault="00AA14C7" w:rsidP="00970CC5">
      <w:pPr>
        <w:jc w:val="both"/>
        <w:rPr>
          <w:szCs w:val="32"/>
        </w:rPr>
      </w:pPr>
    </w:p>
    <w:p w14:paraId="5F8CF75B" w14:textId="3DFA368D" w:rsidR="00AA14C7" w:rsidRDefault="00AA14C7" w:rsidP="00970CC5">
      <w:pPr>
        <w:jc w:val="both"/>
        <w:rPr>
          <w:szCs w:val="32"/>
        </w:rPr>
      </w:pPr>
    </w:p>
    <w:p w14:paraId="430B868E" w14:textId="2C35CC6E" w:rsidR="00AA14C7" w:rsidRDefault="00AA14C7" w:rsidP="00970CC5">
      <w:pPr>
        <w:jc w:val="both"/>
        <w:rPr>
          <w:szCs w:val="32"/>
        </w:rPr>
      </w:pPr>
    </w:p>
    <w:p w14:paraId="26F05F72" w14:textId="6E8A56D4" w:rsidR="00AA14C7" w:rsidRDefault="00AA14C7" w:rsidP="00970CC5">
      <w:pPr>
        <w:jc w:val="both"/>
        <w:rPr>
          <w:szCs w:val="32"/>
        </w:rPr>
      </w:pPr>
    </w:p>
    <w:p w14:paraId="4C31E89E" w14:textId="31B5DAED" w:rsidR="00AA14C7" w:rsidRDefault="00AA14C7" w:rsidP="00970CC5">
      <w:pPr>
        <w:jc w:val="both"/>
        <w:rPr>
          <w:szCs w:val="32"/>
        </w:rPr>
      </w:pPr>
    </w:p>
    <w:p w14:paraId="289C94A9" w14:textId="19FFD3B7" w:rsidR="00AA14C7" w:rsidRDefault="00AA14C7" w:rsidP="00970CC5">
      <w:pPr>
        <w:jc w:val="both"/>
        <w:rPr>
          <w:szCs w:val="32"/>
        </w:rPr>
      </w:pPr>
    </w:p>
    <w:p w14:paraId="0669CF6D" w14:textId="24474810" w:rsidR="00AA14C7" w:rsidRDefault="00AA14C7" w:rsidP="00970CC5">
      <w:pPr>
        <w:jc w:val="both"/>
        <w:rPr>
          <w:szCs w:val="32"/>
        </w:rPr>
      </w:pPr>
    </w:p>
    <w:p w14:paraId="5DA461E1" w14:textId="064BED4D" w:rsidR="00AA14C7" w:rsidRDefault="00AA14C7" w:rsidP="00970CC5">
      <w:pPr>
        <w:jc w:val="both"/>
        <w:rPr>
          <w:szCs w:val="32"/>
        </w:rPr>
      </w:pPr>
    </w:p>
    <w:p w14:paraId="29DB606A" w14:textId="77777777" w:rsidR="00AA14C7" w:rsidRDefault="00AA14C7" w:rsidP="00970CC5">
      <w:pPr>
        <w:jc w:val="both"/>
        <w:rPr>
          <w:szCs w:val="32"/>
        </w:rPr>
      </w:pPr>
    </w:p>
    <w:p w14:paraId="7D319861" w14:textId="4A49A3F6" w:rsidR="00970CC5" w:rsidRDefault="00AA14C7" w:rsidP="00970CC5">
      <w:pPr>
        <w:jc w:val="both"/>
        <w:rPr>
          <w:szCs w:val="32"/>
        </w:rPr>
      </w:pPr>
      <w:r>
        <w:rPr>
          <w:szCs w:val="32"/>
        </w:rPr>
        <w:t>El problema pide hallar los otros dos lados del triángulo a y b.</w:t>
      </w:r>
    </w:p>
    <w:p w14:paraId="5B777F8D" w14:textId="0623E704" w:rsidR="00970CC5" w:rsidRDefault="00970CC5" w:rsidP="00970CC5">
      <w:pPr>
        <w:jc w:val="both"/>
        <w:rPr>
          <w:szCs w:val="32"/>
        </w:rPr>
      </w:pPr>
    </w:p>
    <w:p w14:paraId="2A624558" w14:textId="6A1950B7" w:rsidR="00AA14C7" w:rsidRDefault="00A0516C" w:rsidP="00970CC5">
      <w:pPr>
        <w:jc w:val="both"/>
        <w:rPr>
          <w:szCs w:val="32"/>
        </w:rPr>
      </w:pPr>
      <w:r>
        <w:rPr>
          <w:szCs w:val="32"/>
        </w:rPr>
        <w:t>Planteamos la igualdad que podemos utilizar:</w:t>
      </w:r>
    </w:p>
    <w:p w14:paraId="683A6261" w14:textId="7552A822" w:rsidR="00A0516C" w:rsidRDefault="00A0516C" w:rsidP="00970CC5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D42C507" wp14:editId="756CDC6B">
                <wp:simplePos x="0" y="0"/>
                <wp:positionH relativeFrom="column">
                  <wp:posOffset>1109345</wp:posOffset>
                </wp:positionH>
                <wp:positionV relativeFrom="paragraph">
                  <wp:posOffset>175421</wp:posOffset>
                </wp:positionV>
                <wp:extent cx="1698625" cy="1404620"/>
                <wp:effectExtent l="0" t="0" r="0" b="0"/>
                <wp:wrapSquare wrapText="bothSides"/>
                <wp:docPr id="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764C7" w14:textId="77777777" w:rsidR="00A0516C" w:rsidRDefault="00A0516C" w:rsidP="00A0516C">
                            <w:r>
                              <w:t>Reemplazamos los valores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42C507" id="_x0000_s1055" type="#_x0000_t202" style="position:absolute;left:0;text-align:left;margin-left:87.35pt;margin-top:13.8pt;width:133.7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" stroked="f">
                <v:textbox style="mso-fit-shape-to-text:t">
                  <w:txbxContent>
                    <w:p w14:paraId="492764C7" w14:textId="77777777" w:rsidR="00A0516C" w:rsidRDefault="00A0516C" w:rsidP="00A0516C">
                      <w:r>
                        <w:t>Reemplazamos los valores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D375A8" w14:textId="25491433" w:rsidR="00A0516C" w:rsidRPr="00A0516C" w:rsidRDefault="00A0516C" w:rsidP="00970CC5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SenA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SenC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c</m:t>
              </m:r>
            </m:den>
          </m:f>
        </m:oMath>
      </m:oMathPara>
    </w:p>
    <w:p w14:paraId="508EEBD3" w14:textId="30A078DD" w:rsidR="00970CC5" w:rsidRDefault="00A0516C" w:rsidP="00970CC5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41DB5C6" wp14:editId="278BC760">
                <wp:simplePos x="0" y="0"/>
                <wp:positionH relativeFrom="column">
                  <wp:posOffset>2149068</wp:posOffset>
                </wp:positionH>
                <wp:positionV relativeFrom="paragraph">
                  <wp:posOffset>184871</wp:posOffset>
                </wp:positionV>
                <wp:extent cx="2497455" cy="1404620"/>
                <wp:effectExtent l="0" t="0" r="0" b="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3EBAD" w14:textId="266001D4" w:rsidR="00A0516C" w:rsidRPr="00A0516C" w:rsidRDefault="00A0516C" w:rsidP="00A0516C">
                            <w:pPr>
                              <w:rPr>
                                <w:color w:val="FF0000"/>
                              </w:rPr>
                            </w:pPr>
                            <w:r w:rsidRPr="00A0516C">
                              <w:rPr>
                                <w:color w:val="FF0000"/>
                              </w:rPr>
                              <w:t>Hallamos los valores en la calculadora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DB5C6" id="_x0000_s1056" type="#_x0000_t202" style="position:absolute;left:0;text-align:left;margin-left:169.2pt;margin-top:14.55pt;width:196.6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" stroked="f">
                <v:textbox style="mso-fit-shape-to-text:t">
                  <w:txbxContent>
                    <w:p w14:paraId="5973EBAD" w14:textId="266001D4" w:rsidR="00A0516C" w:rsidRPr="00A0516C" w:rsidRDefault="00A0516C" w:rsidP="00A0516C">
                      <w:pPr>
                        <w:rPr>
                          <w:color w:val="FF0000"/>
                        </w:rPr>
                      </w:pPr>
                      <w:r w:rsidRPr="00A0516C">
                        <w:rPr>
                          <w:color w:val="FF0000"/>
                        </w:rPr>
                        <w:t>Hallamos los valores en la calculadora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64062E" w14:textId="52F682D2" w:rsidR="00A0516C" w:rsidRPr="00A0516C" w:rsidRDefault="00A0516C" w:rsidP="00970CC5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44°16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´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50°39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´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km</m:t>
              </m:r>
            </m:den>
          </m:f>
        </m:oMath>
      </m:oMathPara>
    </w:p>
    <w:p w14:paraId="03ED5AAD" w14:textId="16D3EB0E" w:rsidR="00881519" w:rsidRDefault="007B26DE" w:rsidP="00DE4D36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1273522" wp14:editId="5B7E5903">
                <wp:simplePos x="0" y="0"/>
                <wp:positionH relativeFrom="column">
                  <wp:posOffset>1827530</wp:posOffset>
                </wp:positionH>
                <wp:positionV relativeFrom="paragraph">
                  <wp:posOffset>82711</wp:posOffset>
                </wp:positionV>
                <wp:extent cx="2497455" cy="1404620"/>
                <wp:effectExtent l="0" t="0" r="0" b="0"/>
                <wp:wrapSquare wrapText="bothSides"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3D755" w14:textId="50A706ED" w:rsidR="007B26DE" w:rsidRPr="00A0516C" w:rsidRDefault="007B26DE" w:rsidP="007B26DE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Cuando la incógnita está en el denominador, cruzamos términos.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73522" id="_x0000_s1057" type="#_x0000_t202" style="position:absolute;left:0;text-align:left;margin-left:143.9pt;margin-top:6.5pt;width:196.6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" stroked="f">
                <v:textbox style="mso-fit-shape-to-text:t">
                  <w:txbxContent>
                    <w:p w14:paraId="0223D755" w14:textId="50A706ED" w:rsidR="007B26DE" w:rsidRPr="00A0516C" w:rsidRDefault="007B26DE" w:rsidP="007B26DE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Cuando la incógnita está en el denominador, cruzamos términos.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F5F918" w14:textId="010B18CC" w:rsidR="007B26DE" w:rsidRPr="00A0516C" w:rsidRDefault="007B26DE" w:rsidP="007B26DE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0,69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0,77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53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km</m:t>
              </m:r>
            </m:den>
          </m:f>
        </m:oMath>
      </m:oMathPara>
    </w:p>
    <w:p w14:paraId="5EEADACC" w14:textId="08E5AACF" w:rsidR="00A0516C" w:rsidRDefault="007B26DE" w:rsidP="00DE4D36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B524EB9" wp14:editId="59C81E06">
                <wp:simplePos x="0" y="0"/>
                <wp:positionH relativeFrom="column">
                  <wp:posOffset>1828165</wp:posOffset>
                </wp:positionH>
                <wp:positionV relativeFrom="paragraph">
                  <wp:posOffset>101126</wp:posOffset>
                </wp:positionV>
                <wp:extent cx="4073525" cy="1404620"/>
                <wp:effectExtent l="0" t="0" r="3175" b="0"/>
                <wp:wrapSquare wrapText="bothSides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23936" w14:textId="15D46B43" w:rsidR="007B26DE" w:rsidRPr="007B26DE" w:rsidRDefault="007B26DE" w:rsidP="007B26DE">
                            <w:pPr>
                              <w:jc w:val="both"/>
                            </w:pPr>
                            <w:r w:rsidRPr="007B26DE">
                              <w:t>Se pasan a multiplicar los denominadores, porque están dividiendo.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24EB9" id="_x0000_s1058" type="#_x0000_t202" style="position:absolute;left:0;text-align:left;margin-left:143.95pt;margin-top:7.95pt;width:320.7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" stroked="f">
                <v:textbox style="mso-fit-shape-to-text:t">
                  <w:txbxContent>
                    <w:p w14:paraId="6F323936" w14:textId="15D46B43" w:rsidR="007B26DE" w:rsidRPr="007B26DE" w:rsidRDefault="007B26DE" w:rsidP="007B26DE">
                      <w:pPr>
                        <w:jc w:val="both"/>
                      </w:pPr>
                      <w:r w:rsidRPr="007B26DE">
                        <w:t>Se pasan a multiplicar los denominadores, porque están dividiendo.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39F0C5" w14:textId="25DACC0A" w:rsidR="007B26DE" w:rsidRPr="007B26DE" w:rsidRDefault="007B26DE" w:rsidP="00DE4D36">
      <w:pPr>
        <w:jc w:val="both"/>
        <w:rPr>
          <w:szCs w:val="3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53km(0,69)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0,77a</m:t>
          </m:r>
        </m:oMath>
      </m:oMathPara>
    </w:p>
    <w:p w14:paraId="7D2A2E2F" w14:textId="02076599" w:rsidR="00A0516C" w:rsidRDefault="00A0516C" w:rsidP="00DE4D36">
      <w:pPr>
        <w:jc w:val="both"/>
        <w:rPr>
          <w:szCs w:val="32"/>
        </w:rPr>
      </w:pPr>
    </w:p>
    <w:p w14:paraId="2BB43B54" w14:textId="359A19B7" w:rsidR="007B26DE" w:rsidRPr="007B26DE" w:rsidRDefault="007B26DE" w:rsidP="00DE4D36">
      <w:pPr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36,57km</m:t>
          </m:r>
          <m:r>
            <m:rPr>
              <m:sty m:val="p"/>
            </m:rPr>
            <w:rPr>
              <w:rFonts w:ascii="Cambria Math" w:hAnsi="Cambria Math"/>
            </w:rPr>
            <m:t>=0,77</m:t>
          </m:r>
          <m:r>
            <m:rPr>
              <m:sty m:val="p"/>
            </m:rPr>
            <w:rPr>
              <w:rFonts w:ascii="Cambria Math" w:hAnsi="Cambria Math"/>
            </w:rPr>
            <m:t>ª</m:t>
          </m:r>
        </m:oMath>
      </m:oMathPara>
    </w:p>
    <w:p w14:paraId="4BA7F3BA" w14:textId="0977E048" w:rsidR="007B26DE" w:rsidRDefault="007B26DE" w:rsidP="00DE4D36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C6093DE" wp14:editId="0032F096">
                <wp:simplePos x="0" y="0"/>
                <wp:positionH relativeFrom="column">
                  <wp:posOffset>1828165</wp:posOffset>
                </wp:positionH>
                <wp:positionV relativeFrom="paragraph">
                  <wp:posOffset>111760</wp:posOffset>
                </wp:positionV>
                <wp:extent cx="3923665" cy="1404620"/>
                <wp:effectExtent l="0" t="0" r="635" b="0"/>
                <wp:wrapSquare wrapText="bothSides"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DC0D6" w14:textId="5144393B" w:rsidR="007B26DE" w:rsidRPr="00A0516C" w:rsidRDefault="007B26DE" w:rsidP="007B26DE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Despejamos la variable </w:t>
                            </w:r>
                            <w:r w:rsidRPr="007B26DE">
                              <w:t>(se pasa a dividir el valor que la acompaña)</w:t>
                            </w:r>
                            <w:r w:rsidRPr="007B26D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6093DE" id="_x0000_s1059" type="#_x0000_t202" style="position:absolute;left:0;text-align:left;margin-left:143.95pt;margin-top:8.8pt;width:308.9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" stroked="f">
                <v:textbox style="mso-fit-shape-to-text:t">
                  <w:txbxContent>
                    <w:p w14:paraId="264DC0D6" w14:textId="5144393B" w:rsidR="007B26DE" w:rsidRPr="00A0516C" w:rsidRDefault="007B26DE" w:rsidP="007B26DE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Despejamos la variable </w:t>
                      </w:r>
                      <w:r w:rsidRPr="007B26DE">
                        <w:t>(se pasa a dividir el valor que la acompaña)</w:t>
                      </w:r>
                      <w:r w:rsidRPr="007B26D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D372FE" w14:textId="7F39A08A" w:rsidR="007B26DE" w:rsidRPr="007B26DE" w:rsidRDefault="007B26DE" w:rsidP="00DE4D36">
      <w:pPr>
        <w:jc w:val="both"/>
        <w:rPr>
          <w:szCs w:val="3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36,57km</m:t>
              </m:r>
            </m:num>
            <m:den>
              <m:r>
                <w:rPr>
                  <w:rFonts w:ascii="Cambria Math" w:hAnsi="Cambria Math"/>
                </w:rPr>
                <m:t>0,77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=a</m:t>
          </m:r>
        </m:oMath>
      </m:oMathPara>
    </w:p>
    <w:p w14:paraId="1C0CDA22" w14:textId="56E3E772" w:rsidR="007B26DE" w:rsidRDefault="002D1B3F" w:rsidP="00DE4D36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B7C31F0" wp14:editId="7B5DDD82">
                <wp:simplePos x="0" y="0"/>
                <wp:positionH relativeFrom="column">
                  <wp:posOffset>1828165</wp:posOffset>
                </wp:positionH>
                <wp:positionV relativeFrom="paragraph">
                  <wp:posOffset>86199</wp:posOffset>
                </wp:positionV>
                <wp:extent cx="3923665" cy="1404620"/>
                <wp:effectExtent l="0" t="0" r="635" b="0"/>
                <wp:wrapSquare wrapText="bothSides"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5CA0C" w14:textId="180D594B" w:rsidR="002D1B3F" w:rsidRPr="00A0516C" w:rsidRDefault="002D1B3F" w:rsidP="002D1B3F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Quedó hallado el lado 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C31F0" id="_x0000_s1060" type="#_x0000_t202" style="position:absolute;left:0;text-align:left;margin-left:143.95pt;margin-top:6.8pt;width:308.95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" stroked="f">
                <v:textbox style="mso-fit-shape-to-text:t">
                  <w:txbxContent>
                    <w:p w14:paraId="3835CA0C" w14:textId="180D594B" w:rsidR="002D1B3F" w:rsidRPr="00A0516C" w:rsidRDefault="002D1B3F" w:rsidP="002D1B3F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Quedó hallado el lado 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84FDA3" w14:textId="1EA7AD67" w:rsidR="007B26DE" w:rsidRPr="00FF6109" w:rsidRDefault="00FF6109" w:rsidP="00DE4D36">
      <w:pPr>
        <w:jc w:val="both"/>
        <w:rPr>
          <w:b/>
          <w:szCs w:val="32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47,49km=</m:t>
          </m:r>
          <m:r>
            <m:rPr>
              <m:sty m:val="b"/>
            </m:rPr>
            <w:rPr>
              <w:rFonts w:ascii="Cambria Math" w:hAnsi="Cambria Math"/>
            </w:rPr>
            <m:t>a</m:t>
          </m:r>
        </m:oMath>
      </m:oMathPara>
    </w:p>
    <w:p w14:paraId="3EAA08F8" w14:textId="61A2A8A3" w:rsidR="007B26DE" w:rsidRDefault="007B26DE" w:rsidP="00DE4D36">
      <w:pPr>
        <w:jc w:val="both"/>
        <w:rPr>
          <w:szCs w:val="32"/>
        </w:rPr>
      </w:pPr>
    </w:p>
    <w:p w14:paraId="382C5280" w14:textId="61AA39BB" w:rsidR="002D1B3F" w:rsidRDefault="002D1B3F" w:rsidP="00DE4D36">
      <w:pPr>
        <w:jc w:val="both"/>
        <w:rPr>
          <w:szCs w:val="32"/>
        </w:rPr>
      </w:pPr>
      <w:r>
        <w:rPr>
          <w:szCs w:val="32"/>
        </w:rPr>
        <w:t>Para hallar el lado b, necesitamos conocer el ángulo B.</w:t>
      </w:r>
    </w:p>
    <w:p w14:paraId="5A7594C5" w14:textId="6BD94199" w:rsidR="002D1B3F" w:rsidRDefault="002D1B3F" w:rsidP="00DE4D36">
      <w:pPr>
        <w:jc w:val="both"/>
        <w:rPr>
          <w:szCs w:val="32"/>
        </w:rPr>
      </w:pPr>
    </w:p>
    <w:p w14:paraId="08B68A57" w14:textId="38A3B814" w:rsidR="002D1B3F" w:rsidRPr="002D1B3F" w:rsidRDefault="002D1B3F" w:rsidP="00DE4D36">
      <w:pPr>
        <w:jc w:val="both"/>
        <w:rPr>
          <w:b/>
          <w:szCs w:val="32"/>
        </w:rPr>
      </w:pPr>
      <w:r w:rsidRPr="002D1B3F">
        <w:rPr>
          <w:b/>
          <w:szCs w:val="32"/>
        </w:rPr>
        <w:t>Teorema de ángulos:</w:t>
      </w:r>
    </w:p>
    <w:p w14:paraId="3914FBD6" w14:textId="7EEDF9ED" w:rsidR="002D1B3F" w:rsidRPr="002D1B3F" w:rsidRDefault="002D1B3F" w:rsidP="00DE4D36">
      <w:pPr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A+B+C=180</m:t>
          </m:r>
          <m:r>
            <m:rPr>
              <m:sty m:val="p"/>
            </m:rPr>
            <w:rPr>
              <w:rFonts w:ascii="Cambria Math" w:hAnsi="Cambria Math"/>
            </w:rPr>
            <m:t>°</m:t>
          </m:r>
        </m:oMath>
      </m:oMathPara>
    </w:p>
    <w:p w14:paraId="2086B422" w14:textId="6F43643B" w:rsidR="002D1B3F" w:rsidRPr="002D1B3F" w:rsidRDefault="002D1B3F" w:rsidP="00DE4D36">
      <w:pPr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B=180</m:t>
          </m:r>
          <m:r>
            <m:rPr>
              <m:sty m:val="p"/>
            </m:rPr>
            <w:rPr>
              <w:rFonts w:ascii="Cambria Math" w:hAnsi="Cambria Math"/>
            </w:rPr>
            <m:t>°</m:t>
          </m:r>
          <m:r>
            <m:rPr>
              <m:sty m:val="p"/>
            </m:rPr>
            <w:rPr>
              <w:rFonts w:ascii="Cambria Math" w:hAnsi="Cambria Math"/>
            </w:rPr>
            <m:t>-A-C</m:t>
          </m:r>
        </m:oMath>
      </m:oMathPara>
    </w:p>
    <w:p w14:paraId="07692B7D" w14:textId="05261D6F" w:rsidR="002D1B3F" w:rsidRPr="002D1B3F" w:rsidRDefault="002D1B3F" w:rsidP="00DE4D36">
      <w:pPr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B=180</m:t>
          </m:r>
          <m:r>
            <m:rPr>
              <m:sty m:val="p"/>
            </m:rPr>
            <w:rPr>
              <w:rFonts w:ascii="Cambria Math" w:hAnsi="Cambria Math"/>
            </w:rPr>
            <m:t>°</m:t>
          </m:r>
          <m:r>
            <m:rPr>
              <m:sty m:val="p"/>
            </m:rPr>
            <w:rPr>
              <w:rFonts w:ascii="Cambria Math" w:hAnsi="Cambria Math"/>
            </w:rPr>
            <m:t>-44°16´-50°39´</m:t>
          </m:r>
        </m:oMath>
      </m:oMathPara>
    </w:p>
    <w:p w14:paraId="2243DAC2" w14:textId="202BF721" w:rsidR="002D1B3F" w:rsidRDefault="002D1B3F" w:rsidP="00DE4D36">
      <w:pPr>
        <w:jc w:val="both"/>
        <w:rPr>
          <w:szCs w:val="32"/>
        </w:rPr>
      </w:pPr>
    </w:p>
    <w:p w14:paraId="51B47EBC" w14:textId="0AD0D01E" w:rsidR="002D1B3F" w:rsidRPr="00FF6109" w:rsidRDefault="00FF6109" w:rsidP="00DE4D36">
      <w:pPr>
        <w:jc w:val="both"/>
        <w:rPr>
          <w:b/>
          <w:szCs w:val="32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B=85°5´</m:t>
          </m:r>
        </m:oMath>
      </m:oMathPara>
    </w:p>
    <w:p w14:paraId="5F8351A2" w14:textId="01A650CF" w:rsidR="002D1B3F" w:rsidRDefault="002D1B3F" w:rsidP="00DE4D36">
      <w:pPr>
        <w:jc w:val="both"/>
        <w:rPr>
          <w:szCs w:val="32"/>
        </w:rPr>
      </w:pPr>
    </w:p>
    <w:p w14:paraId="6476B7BD" w14:textId="46CC08B9" w:rsidR="002D1B3F" w:rsidRDefault="002D1B3F" w:rsidP="00DE4D36">
      <w:pPr>
        <w:jc w:val="both"/>
        <w:rPr>
          <w:szCs w:val="32"/>
        </w:rPr>
      </w:pPr>
      <w:r>
        <w:rPr>
          <w:szCs w:val="32"/>
        </w:rPr>
        <w:t>Para hallar el lado b, podemos plantear cualquier igualdad que involucre b.</w:t>
      </w:r>
    </w:p>
    <w:p w14:paraId="1C776FBC" w14:textId="702C383D" w:rsidR="002D1B3F" w:rsidRDefault="002D1B3F" w:rsidP="00DE4D36">
      <w:pPr>
        <w:jc w:val="both"/>
        <w:rPr>
          <w:szCs w:val="32"/>
        </w:rPr>
      </w:pPr>
    </w:p>
    <w:p w14:paraId="6B767518" w14:textId="1E0FD78F" w:rsidR="002D1B3F" w:rsidRPr="002D1B3F" w:rsidRDefault="002D1B3F" w:rsidP="00DE4D36">
      <w:pPr>
        <w:jc w:val="both"/>
        <w:rPr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SenA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Sen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</m:den>
          </m:f>
        </m:oMath>
      </m:oMathPara>
    </w:p>
    <w:p w14:paraId="60CD4EA1" w14:textId="3F4E73D8" w:rsidR="002D1B3F" w:rsidRDefault="002D1B3F" w:rsidP="00DE4D36">
      <w:pPr>
        <w:jc w:val="both"/>
        <w:rPr>
          <w:szCs w:val="32"/>
        </w:rPr>
      </w:pPr>
    </w:p>
    <w:p w14:paraId="3FBEFAE3" w14:textId="28766580" w:rsidR="002D1B3F" w:rsidRPr="00FF6109" w:rsidRDefault="002D1B3F" w:rsidP="00DE4D36">
      <w:pPr>
        <w:jc w:val="both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Sen44°16´</m:t>
              </m:r>
            </m:num>
            <m:den>
              <m:r>
                <w:rPr>
                  <w:rFonts w:ascii="Cambria Math" w:hAnsi="Cambria Math"/>
                </w:rPr>
                <m:t>47,49km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Sen85°5´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14:paraId="3320FA9A" w14:textId="76EE953E" w:rsidR="002D1B3F" w:rsidRDefault="00FF6109" w:rsidP="00DE4D36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4977805" wp14:editId="00702FC8">
                <wp:simplePos x="0" y="0"/>
                <wp:positionH relativeFrom="column">
                  <wp:posOffset>1821180</wp:posOffset>
                </wp:positionH>
                <wp:positionV relativeFrom="paragraph">
                  <wp:posOffset>167005</wp:posOffset>
                </wp:positionV>
                <wp:extent cx="1357630" cy="1404620"/>
                <wp:effectExtent l="0" t="0" r="0" b="0"/>
                <wp:wrapSquare wrapText="bothSides"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72C1" w14:textId="3C10ACD9" w:rsidR="00FF6109" w:rsidRPr="00A0516C" w:rsidRDefault="00FF6109" w:rsidP="00FF6109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>
                              <w:rPr>
                                <w:color w:val="FF0000"/>
                              </w:rPr>
                              <w:t>ruzamos términos.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77805" id="_x0000_s1061" type="#_x0000_t202" style="position:absolute;left:0;text-align:left;margin-left:143.4pt;margin-top:13.15pt;width:106.9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" stroked="f">
                <v:textbox style="mso-fit-shape-to-text:t">
                  <w:txbxContent>
                    <w:p w14:paraId="3C3372C1" w14:textId="3C10ACD9" w:rsidR="00FF6109" w:rsidRPr="00A0516C" w:rsidRDefault="00FF6109" w:rsidP="00FF6109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  <w:r>
                        <w:rPr>
                          <w:color w:val="FF0000"/>
                        </w:rPr>
                        <w:t>ruzamos términos.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866E97" w14:textId="1EA20F08" w:rsidR="002D1B3F" w:rsidRPr="00FF6109" w:rsidRDefault="002D1B3F" w:rsidP="00DE4D36">
      <w:pPr>
        <w:jc w:val="both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0,69</m:t>
              </m:r>
            </m:num>
            <m:den>
              <m:r>
                <w:rPr>
                  <w:rFonts w:ascii="Cambria Math" w:hAnsi="Cambria Math"/>
                </w:rPr>
                <m:t>47,49km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0,99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</m:oMath>
      </m:oMathPara>
    </w:p>
    <w:p w14:paraId="37CA1D7E" w14:textId="61944997" w:rsidR="002D1B3F" w:rsidRDefault="00FF6109" w:rsidP="00DE4D36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873EE26" wp14:editId="4B5EEB7B">
                <wp:simplePos x="0" y="0"/>
                <wp:positionH relativeFrom="column">
                  <wp:posOffset>1821180</wp:posOffset>
                </wp:positionH>
                <wp:positionV relativeFrom="paragraph">
                  <wp:posOffset>106680</wp:posOffset>
                </wp:positionV>
                <wp:extent cx="1036955" cy="1404620"/>
                <wp:effectExtent l="0" t="0" r="0" b="0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295A7" w14:textId="00C615B6" w:rsidR="00FF6109" w:rsidRPr="00A0516C" w:rsidRDefault="00FF6109" w:rsidP="00FF6109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Se despeja </w:t>
                            </w:r>
                            <w:r w:rsidRPr="00FF6109"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3EE26" id="_x0000_s1062" type="#_x0000_t202" style="position:absolute;left:0;text-align:left;margin-left:143.4pt;margin-top:8.4pt;width:81.6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" stroked="f">
                <v:textbox style="mso-fit-shape-to-text:t">
                  <w:txbxContent>
                    <w:p w14:paraId="75C295A7" w14:textId="00C615B6" w:rsidR="00FF6109" w:rsidRPr="00A0516C" w:rsidRDefault="00FF6109" w:rsidP="00FF6109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Se despeja </w:t>
                      </w:r>
                      <w:r w:rsidRPr="00FF6109">
                        <w:rPr>
                          <w:b/>
                          <w:color w:val="FF0000"/>
                        </w:rPr>
                        <w:t>b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0914ED" w14:textId="1B92D56C" w:rsidR="002D1B3F" w:rsidRPr="002D1B3F" w:rsidRDefault="002D1B3F" w:rsidP="00DE4D36">
      <w:pPr>
        <w:jc w:val="both"/>
        <w:rPr>
          <w:szCs w:val="3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0,69b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(47,49km)(0,99)</m:t>
          </m:r>
        </m:oMath>
      </m:oMathPara>
    </w:p>
    <w:p w14:paraId="63E78FCE" w14:textId="6698D7FB" w:rsidR="002D1B3F" w:rsidRDefault="002D1B3F" w:rsidP="00DE4D36">
      <w:pPr>
        <w:jc w:val="both"/>
        <w:rPr>
          <w:szCs w:val="32"/>
        </w:rPr>
      </w:pPr>
    </w:p>
    <w:p w14:paraId="3A12BB43" w14:textId="0B33C013" w:rsidR="00FF6109" w:rsidRPr="00FF6109" w:rsidRDefault="00FF6109" w:rsidP="00DE4D36">
      <w:pPr>
        <w:jc w:val="both"/>
        <w:rPr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(47,49km)(0,99)</m:t>
              </m:r>
            </m:num>
            <m:den>
              <m:r>
                <w:rPr>
                  <w:rFonts w:ascii="Cambria Math" w:hAnsi="Cambria Math"/>
                </w:rPr>
                <m:t>0,69</m:t>
              </m:r>
            </m:den>
          </m:f>
        </m:oMath>
      </m:oMathPara>
    </w:p>
    <w:p w14:paraId="4ADAD38E" w14:textId="03CAC30E" w:rsidR="00FF6109" w:rsidRDefault="00FF6109" w:rsidP="00DE4D36">
      <w:pPr>
        <w:jc w:val="both"/>
        <w:rPr>
          <w:szCs w:val="32"/>
        </w:rPr>
      </w:pPr>
    </w:p>
    <w:p w14:paraId="1305BF24" w14:textId="6E57E480" w:rsidR="00FF6109" w:rsidRPr="00FF6109" w:rsidRDefault="00FF6109" w:rsidP="00DE4D36">
      <w:pPr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47,</m:t>
              </m:r>
              <m:r>
                <w:rPr>
                  <w:rFonts w:ascii="Cambria Math" w:hAnsi="Cambria Math"/>
                </w:rPr>
                <m:t>01km</m:t>
              </m:r>
            </m:num>
            <m:den>
              <m:r>
                <w:rPr>
                  <w:rFonts w:ascii="Cambria Math" w:hAnsi="Cambria Math"/>
                </w:rPr>
                <m:t>0,69</m:t>
              </m:r>
            </m:den>
          </m:f>
        </m:oMath>
      </m:oMathPara>
    </w:p>
    <w:p w14:paraId="3CE5ECF9" w14:textId="14A997F3" w:rsidR="00FF6109" w:rsidRDefault="00FF6109" w:rsidP="00DE4D36">
      <w:pPr>
        <w:jc w:val="both"/>
        <w:rPr>
          <w:szCs w:val="32"/>
        </w:rPr>
      </w:pPr>
      <w:r w:rsidRPr="009135E7">
        <w:rPr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7530B55" wp14:editId="5820C309">
                <wp:simplePos x="0" y="0"/>
                <wp:positionH relativeFrom="column">
                  <wp:posOffset>1821180</wp:posOffset>
                </wp:positionH>
                <wp:positionV relativeFrom="paragraph">
                  <wp:posOffset>82550</wp:posOffset>
                </wp:positionV>
                <wp:extent cx="1214120" cy="1404620"/>
                <wp:effectExtent l="0" t="0" r="5080" b="0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2ADC" w14:textId="56A80ECC" w:rsidR="00FF6109" w:rsidRPr="00A0516C" w:rsidRDefault="00FF6109" w:rsidP="00FF6109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Distancia pedida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30B55" id="_x0000_s1063" type="#_x0000_t202" style="position:absolute;left:0;text-align:left;margin-left:143.4pt;margin-top:6.5pt;width:95.6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" stroked="f">
                <v:textbox style="mso-fit-shape-to-text:t">
                  <w:txbxContent>
                    <w:p w14:paraId="78F32ADC" w14:textId="56A80ECC" w:rsidR="00FF6109" w:rsidRPr="00A0516C" w:rsidRDefault="00FF6109" w:rsidP="00FF6109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Distancia pedida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F67BC9" w14:textId="505B82EC" w:rsidR="00FF6109" w:rsidRPr="00FF6109" w:rsidRDefault="00FF6109" w:rsidP="00DE4D36">
      <w:pPr>
        <w:jc w:val="both"/>
        <w:rPr>
          <w:b/>
          <w:szCs w:val="32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</w:rPr>
            <m:t>b=68,13km</m:t>
          </m:r>
        </m:oMath>
      </m:oMathPara>
    </w:p>
    <w:p w14:paraId="4E520DB0" w14:textId="68034E98" w:rsidR="00FF6109" w:rsidRDefault="00FF6109" w:rsidP="00DE4D36">
      <w:pPr>
        <w:jc w:val="both"/>
        <w:rPr>
          <w:szCs w:val="32"/>
        </w:rPr>
      </w:pPr>
    </w:p>
    <w:p w14:paraId="3986ACD3" w14:textId="377C190F" w:rsidR="00FF6109" w:rsidRDefault="00FF6109" w:rsidP="00FF6109">
      <w:pPr>
        <w:pStyle w:val="Prrafodelista"/>
        <w:numPr>
          <w:ilvl w:val="0"/>
          <w:numId w:val="41"/>
        </w:numPr>
        <w:jc w:val="both"/>
        <w:rPr>
          <w:szCs w:val="32"/>
        </w:rPr>
      </w:pPr>
      <w:r>
        <w:rPr>
          <w:szCs w:val="32"/>
        </w:rPr>
        <w:t xml:space="preserve">La ciudad más lejana de </w:t>
      </w:r>
      <w:r w:rsidRPr="00FF6109">
        <w:rPr>
          <w:b/>
          <w:szCs w:val="32"/>
        </w:rPr>
        <w:t>A</w:t>
      </w:r>
      <w:r>
        <w:rPr>
          <w:szCs w:val="32"/>
        </w:rPr>
        <w:t xml:space="preserve">, es la ciudad </w:t>
      </w:r>
      <w:r w:rsidRPr="00FF6109">
        <w:rPr>
          <w:b/>
          <w:szCs w:val="32"/>
        </w:rPr>
        <w:t>C</w:t>
      </w:r>
      <w:r>
        <w:rPr>
          <w:szCs w:val="32"/>
        </w:rPr>
        <w:t>.</w:t>
      </w:r>
    </w:p>
    <w:p w14:paraId="2EDA27EC" w14:textId="61D6F556" w:rsidR="00FF6109" w:rsidRPr="00FF6109" w:rsidRDefault="00FF6109" w:rsidP="00FF6109">
      <w:pPr>
        <w:pStyle w:val="Prrafodelista"/>
        <w:numPr>
          <w:ilvl w:val="0"/>
          <w:numId w:val="41"/>
        </w:numPr>
        <w:jc w:val="both"/>
        <w:rPr>
          <w:szCs w:val="32"/>
        </w:rPr>
      </w:pPr>
      <w:r>
        <w:rPr>
          <w:szCs w:val="32"/>
        </w:rPr>
        <w:t xml:space="preserve">Las ciudades más cercanas </w:t>
      </w:r>
      <w:r w:rsidRPr="00FF6109">
        <w:rPr>
          <w:b/>
          <w:szCs w:val="32"/>
        </w:rPr>
        <w:t>A</w:t>
      </w:r>
      <w:r>
        <w:rPr>
          <w:szCs w:val="32"/>
        </w:rPr>
        <w:t xml:space="preserve"> y </w:t>
      </w:r>
      <w:r w:rsidRPr="00FF6109">
        <w:rPr>
          <w:b/>
          <w:szCs w:val="32"/>
        </w:rPr>
        <w:t>B</w:t>
      </w:r>
      <w:r>
        <w:rPr>
          <w:szCs w:val="32"/>
        </w:rPr>
        <w:t>.</w:t>
      </w:r>
    </w:p>
    <w:p w14:paraId="4C2A1B9D" w14:textId="77777777" w:rsidR="00FF6109" w:rsidRDefault="00FF6109" w:rsidP="00DE4D36">
      <w:pPr>
        <w:jc w:val="both"/>
        <w:rPr>
          <w:szCs w:val="32"/>
        </w:rPr>
      </w:pPr>
    </w:p>
    <w:p w14:paraId="1E7DE28B" w14:textId="7E294BF4" w:rsidR="00FF6109" w:rsidRPr="00461325" w:rsidRDefault="00FF6109" w:rsidP="00FF6109">
      <w:pPr>
        <w:pStyle w:val="Ttulo2"/>
        <w:rPr>
          <w:color w:val="1B3DAA" w:themeColor="accent3" w:themeTint="BF"/>
        </w:rPr>
      </w:pPr>
      <w:r w:rsidRPr="00461325">
        <w:rPr>
          <w:color w:val="1B3DAA" w:themeColor="accent3" w:themeTint="BF"/>
        </w:rPr>
        <w:t>¡PRACTICO LO QUE APRENDÍ!</w:t>
      </w:r>
    </w:p>
    <w:p w14:paraId="0C745F13" w14:textId="6770204F" w:rsidR="00FF6109" w:rsidRDefault="00FF6109" w:rsidP="00FF6109"/>
    <w:p w14:paraId="539470AE" w14:textId="5F5F7577" w:rsidR="00FF6109" w:rsidRDefault="00FF6109" w:rsidP="00FF6109">
      <w:r>
        <w:t>Para practicar lo que aprendió con las explicaciones anteriores.</w:t>
      </w:r>
    </w:p>
    <w:p w14:paraId="6C2A498B" w14:textId="2D54483E" w:rsidR="00FF6109" w:rsidRDefault="00FF6109" w:rsidP="00FF6109"/>
    <w:p w14:paraId="156437FC" w14:textId="4A9AF3B1" w:rsidR="00FF6109" w:rsidRDefault="00FF6109" w:rsidP="00FF6109">
      <w:r>
        <w:t>Debe dibujar en su cuaderno, cada triángulo, colocar los valores conocidos para analizar y aplicar la ley del seno y solucionar el triángulo.</w:t>
      </w:r>
    </w:p>
    <w:p w14:paraId="3583A857" w14:textId="16DDDFAF" w:rsidR="00FF6109" w:rsidRPr="005F3492" w:rsidRDefault="00FF6109" w:rsidP="00FF6109"/>
    <w:p w14:paraId="58DAFA64" w14:textId="50F8BB56" w:rsidR="00FF6109" w:rsidRPr="005F3492" w:rsidRDefault="00FF6109" w:rsidP="00FF6109">
      <w:pPr>
        <w:pStyle w:val="Prrafodelista"/>
        <w:numPr>
          <w:ilvl w:val="0"/>
          <w:numId w:val="42"/>
        </w:numPr>
        <w:rPr>
          <w:sz w:val="22"/>
          <w:szCs w:val="22"/>
        </w:rPr>
      </w:pPr>
      <w:r w:rsidRPr="005F3492">
        <w:rPr>
          <w:b/>
          <w:sz w:val="22"/>
          <w:szCs w:val="22"/>
        </w:rPr>
        <w:t>C</w:t>
      </w:r>
      <w:r w:rsidRPr="005F3492">
        <w:rPr>
          <w:sz w:val="22"/>
          <w:szCs w:val="22"/>
        </w:rPr>
        <w:t xml:space="preserve"> = 48°</w:t>
      </w:r>
    </w:p>
    <w:p w14:paraId="7137B512" w14:textId="5D670674" w:rsidR="00FF6109" w:rsidRPr="005F3492" w:rsidRDefault="00FF6109" w:rsidP="00FF6109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  <w:r w:rsidRPr="005F3492">
        <w:rPr>
          <w:b/>
          <w:sz w:val="22"/>
          <w:szCs w:val="22"/>
        </w:rPr>
        <w:t>A</w:t>
      </w:r>
      <w:r w:rsidRPr="005F3492">
        <w:rPr>
          <w:sz w:val="22"/>
          <w:szCs w:val="22"/>
        </w:rPr>
        <w:t xml:space="preserve"> = 106°54´</w:t>
      </w:r>
    </w:p>
    <w:p w14:paraId="546F652F" w14:textId="4AD2D9D0" w:rsidR="00FF6109" w:rsidRPr="005F3492" w:rsidRDefault="00FF6109" w:rsidP="00FF6109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  <w:r w:rsidRPr="005F3492">
        <w:rPr>
          <w:b/>
          <w:sz w:val="22"/>
          <w:szCs w:val="22"/>
        </w:rPr>
        <w:t>b</w:t>
      </w:r>
      <w:r w:rsidRPr="005F3492">
        <w:rPr>
          <w:sz w:val="22"/>
          <w:szCs w:val="22"/>
        </w:rPr>
        <w:t xml:space="preserve"> = 35m</w:t>
      </w:r>
    </w:p>
    <w:p w14:paraId="175BE304" w14:textId="36765540" w:rsidR="00FF6109" w:rsidRPr="005F3492" w:rsidRDefault="00FF6109" w:rsidP="00FF6109"/>
    <w:p w14:paraId="74B14739" w14:textId="309382B3" w:rsidR="00FF6109" w:rsidRPr="005F3492" w:rsidRDefault="00FF6109" w:rsidP="00FF6109">
      <w:pPr>
        <w:pStyle w:val="Prrafodelista"/>
        <w:numPr>
          <w:ilvl w:val="0"/>
          <w:numId w:val="42"/>
        </w:numPr>
        <w:rPr>
          <w:sz w:val="22"/>
          <w:szCs w:val="22"/>
        </w:rPr>
      </w:pPr>
      <w:r w:rsidRPr="005F3492">
        <w:rPr>
          <w:b/>
          <w:sz w:val="22"/>
          <w:szCs w:val="22"/>
        </w:rPr>
        <w:t>B</w:t>
      </w:r>
      <w:r w:rsidRPr="005F3492">
        <w:rPr>
          <w:sz w:val="22"/>
          <w:szCs w:val="22"/>
        </w:rPr>
        <w:t xml:space="preserve"> = 67°38´</w:t>
      </w:r>
    </w:p>
    <w:p w14:paraId="2609E0E0" w14:textId="444E9492" w:rsidR="00FF6109" w:rsidRPr="005F3492" w:rsidRDefault="00FF6109" w:rsidP="00FF6109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  <w:r w:rsidRPr="005F3492">
        <w:rPr>
          <w:b/>
          <w:sz w:val="22"/>
          <w:szCs w:val="22"/>
        </w:rPr>
        <w:t>b</w:t>
      </w:r>
      <w:r w:rsidRPr="005F3492">
        <w:rPr>
          <w:sz w:val="22"/>
          <w:szCs w:val="22"/>
        </w:rPr>
        <w:t xml:space="preserve"> = 23m</w:t>
      </w:r>
    </w:p>
    <w:p w14:paraId="15A67763" w14:textId="5DBDA425" w:rsidR="00FF6109" w:rsidRPr="005F3492" w:rsidRDefault="00FF6109" w:rsidP="00FF6109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  <w:r w:rsidRPr="005F3492">
        <w:rPr>
          <w:b/>
          <w:sz w:val="22"/>
          <w:szCs w:val="22"/>
        </w:rPr>
        <w:t>c</w:t>
      </w:r>
      <w:r w:rsidRPr="005F3492">
        <w:rPr>
          <w:sz w:val="22"/>
          <w:szCs w:val="22"/>
        </w:rPr>
        <w:t xml:space="preserve"> = 34m</w:t>
      </w:r>
    </w:p>
    <w:p w14:paraId="4F4F00FF" w14:textId="7CD5302F" w:rsidR="00FF6109" w:rsidRPr="005F3492" w:rsidRDefault="00FF6109" w:rsidP="00FF6109"/>
    <w:p w14:paraId="19A66B65" w14:textId="358F265F" w:rsidR="00FF6109" w:rsidRPr="005F3492" w:rsidRDefault="005F3492" w:rsidP="00FF6109">
      <w:pPr>
        <w:rPr>
          <w:b/>
        </w:rPr>
      </w:pPr>
      <w:r w:rsidRPr="005F3492">
        <w:rPr>
          <w:b/>
        </w:rPr>
        <w:t>Solucionar los problemas indicados:</w:t>
      </w:r>
    </w:p>
    <w:p w14:paraId="346040C6" w14:textId="4FBFE519" w:rsidR="005F3492" w:rsidRPr="005F3492" w:rsidRDefault="005F3492" w:rsidP="00FF6109">
      <w:pPr>
        <w:rPr>
          <w:b/>
        </w:rPr>
      </w:pPr>
    </w:p>
    <w:p w14:paraId="0FC4E114" w14:textId="01C69C01" w:rsidR="005F3492" w:rsidRPr="005F3492" w:rsidRDefault="005F3492" w:rsidP="005F3492">
      <w:pPr>
        <w:pStyle w:val="Prrafodelista"/>
        <w:numPr>
          <w:ilvl w:val="0"/>
          <w:numId w:val="43"/>
        </w:numPr>
        <w:rPr>
          <w:sz w:val="22"/>
          <w:szCs w:val="22"/>
        </w:rPr>
      </w:pPr>
      <w:r w:rsidRPr="005F3492">
        <w:rPr>
          <w:sz w:val="22"/>
          <w:szCs w:val="22"/>
        </w:rPr>
        <w:t xml:space="preserve">Un globo se observa desde el punto </w:t>
      </w:r>
      <w:r w:rsidRPr="005F3492">
        <w:rPr>
          <w:b/>
          <w:sz w:val="22"/>
          <w:szCs w:val="22"/>
        </w:rPr>
        <w:t xml:space="preserve">A </w:t>
      </w:r>
      <w:r w:rsidRPr="005F3492">
        <w:rPr>
          <w:sz w:val="22"/>
          <w:szCs w:val="22"/>
        </w:rPr>
        <w:t xml:space="preserve">con un ángulo de elevación de 24°10´; desde otro punto </w:t>
      </w:r>
      <w:r w:rsidRPr="005F3492">
        <w:rPr>
          <w:b/>
          <w:sz w:val="22"/>
          <w:szCs w:val="22"/>
        </w:rPr>
        <w:t>B</w:t>
      </w:r>
      <w:r w:rsidRPr="005F3492">
        <w:rPr>
          <w:sz w:val="22"/>
          <w:szCs w:val="22"/>
        </w:rPr>
        <w:t xml:space="preserve"> ubicado a 8,4km, el globo se observa con un ángulo de elevación de 47°40´.</w:t>
      </w:r>
    </w:p>
    <w:p w14:paraId="3B5B89E3" w14:textId="0E014A54" w:rsidR="005F3492" w:rsidRPr="005F3492" w:rsidRDefault="005F3492" w:rsidP="005F3492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  <w:r w:rsidRPr="005F3492">
        <w:rPr>
          <w:sz w:val="22"/>
          <w:szCs w:val="22"/>
        </w:rPr>
        <w:t>¿a qué distancia desde el aire, se encuentra ubicado el globo desde cada punto de observación?</w:t>
      </w:r>
    </w:p>
    <w:p w14:paraId="628D2253" w14:textId="3CDBE020" w:rsidR="005F3492" w:rsidRPr="005F3492" w:rsidRDefault="005F3492" w:rsidP="005F3492"/>
    <w:p w14:paraId="5A320829" w14:textId="7C499E4C" w:rsidR="005F3492" w:rsidRPr="005F3492" w:rsidRDefault="005F3492" w:rsidP="005F3492">
      <w:pPr>
        <w:pStyle w:val="Prrafodelista"/>
        <w:numPr>
          <w:ilvl w:val="0"/>
          <w:numId w:val="43"/>
        </w:numPr>
        <w:rPr>
          <w:sz w:val="22"/>
          <w:szCs w:val="22"/>
        </w:rPr>
      </w:pPr>
      <w:r w:rsidRPr="005F3492">
        <w:rPr>
          <w:sz w:val="22"/>
          <w:szCs w:val="22"/>
        </w:rPr>
        <w:t>Un carpintero quiere construir una mesa triangular de tal forma que un lado mida 2m, otro 1,5m y el ángulo opuesto al primer lado debe ser 40°.</w:t>
      </w:r>
    </w:p>
    <w:p w14:paraId="2F4AC970" w14:textId="73316F90" w:rsidR="005F3492" w:rsidRPr="005F3492" w:rsidRDefault="005F3492" w:rsidP="005F3492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  <w:r w:rsidRPr="005F3492">
        <w:rPr>
          <w:sz w:val="22"/>
          <w:szCs w:val="22"/>
        </w:rPr>
        <w:t>¿cuáles son el resto de medidas de la mesa, para que el carpintero pueda construirla?</w:t>
      </w:r>
    </w:p>
    <w:p w14:paraId="07A964A7" w14:textId="408D6790" w:rsidR="005F3492" w:rsidRPr="005F3492" w:rsidRDefault="005F3492" w:rsidP="005F3492"/>
    <w:p w14:paraId="0BCACCB8" w14:textId="67A5DFB3" w:rsidR="005F3492" w:rsidRDefault="005F3492" w:rsidP="005F3492">
      <w:r w:rsidRPr="005F3492">
        <w:rPr>
          <w:b/>
        </w:rPr>
        <w:t>OBSERVACIÓN:</w:t>
      </w:r>
      <w:r>
        <w:t xml:space="preserve"> recordar que al dibujar el triángulo y colocarle los datos conocidos, puedo analizar mejor la situación y decido con facilidad la igualdad que puedo utilizar.</w:t>
      </w:r>
    </w:p>
    <w:p w14:paraId="318196A7" w14:textId="5498E3E7" w:rsidR="005F3492" w:rsidRPr="005F3492" w:rsidRDefault="005F3492" w:rsidP="005F3492">
      <w:pPr>
        <w:pStyle w:val="Ttulo2"/>
        <w:rPr>
          <w:color w:val="1B3DAA" w:themeColor="accent3" w:themeTint="BF"/>
        </w:rPr>
      </w:pPr>
      <w:r w:rsidRPr="005F3492">
        <w:rPr>
          <w:color w:val="1B3DAA" w:themeColor="accent3" w:themeTint="BF"/>
        </w:rPr>
        <w:lastRenderedPageBreak/>
        <w:t>¡</w:t>
      </w:r>
      <w:r w:rsidRPr="005F3492">
        <w:rPr>
          <w:color w:val="1B3DAA" w:themeColor="accent3" w:themeTint="BF"/>
        </w:rPr>
        <w:t>TENER PRESENTE</w:t>
      </w:r>
      <w:r w:rsidRPr="005F3492">
        <w:rPr>
          <w:color w:val="1B3DAA" w:themeColor="accent3" w:themeTint="BF"/>
        </w:rPr>
        <w:t>!</w:t>
      </w:r>
    </w:p>
    <w:p w14:paraId="6183B376" w14:textId="2F043E5C" w:rsidR="005F3492" w:rsidRPr="005F3492" w:rsidRDefault="005F3492" w:rsidP="005F3492">
      <w:pPr>
        <w:pStyle w:val="Prrafodelista"/>
        <w:numPr>
          <w:ilvl w:val="0"/>
          <w:numId w:val="44"/>
        </w:numPr>
        <w:rPr>
          <w:sz w:val="22"/>
        </w:rPr>
      </w:pPr>
      <w:r w:rsidRPr="005F3492">
        <w:rPr>
          <w:sz w:val="22"/>
        </w:rPr>
        <w:t>Traza el triángulo.</w:t>
      </w:r>
    </w:p>
    <w:p w14:paraId="50D92B82" w14:textId="457DE4D3" w:rsidR="005F3492" w:rsidRPr="005F3492" w:rsidRDefault="005F3492" w:rsidP="005F3492">
      <w:pPr>
        <w:pStyle w:val="Prrafodelista"/>
        <w:numPr>
          <w:ilvl w:val="0"/>
          <w:numId w:val="44"/>
        </w:numPr>
        <w:rPr>
          <w:sz w:val="22"/>
        </w:rPr>
      </w:pPr>
      <w:r w:rsidRPr="005F3492">
        <w:rPr>
          <w:sz w:val="22"/>
        </w:rPr>
        <w:t>Coloco en mayúscula las letras que representan los ángulos.</w:t>
      </w:r>
    </w:p>
    <w:p w14:paraId="09C05A82" w14:textId="5A85B6F9" w:rsidR="005F3492" w:rsidRPr="005F3492" w:rsidRDefault="005F3492" w:rsidP="005F3492">
      <w:pPr>
        <w:pStyle w:val="Prrafodelista"/>
        <w:numPr>
          <w:ilvl w:val="0"/>
          <w:numId w:val="44"/>
        </w:numPr>
        <w:rPr>
          <w:sz w:val="22"/>
        </w:rPr>
      </w:pPr>
      <w:r w:rsidRPr="005F3492">
        <w:rPr>
          <w:sz w:val="22"/>
        </w:rPr>
        <w:t>Coloco en minúscula las letras que corresponden a los lados.</w:t>
      </w:r>
    </w:p>
    <w:p w14:paraId="56C952C9" w14:textId="7BEFC67C" w:rsidR="005F3492" w:rsidRPr="005F3492" w:rsidRDefault="005F3492" w:rsidP="005F3492">
      <w:pPr>
        <w:pStyle w:val="Prrafodelista"/>
        <w:numPr>
          <w:ilvl w:val="0"/>
          <w:numId w:val="44"/>
        </w:numPr>
        <w:rPr>
          <w:sz w:val="22"/>
        </w:rPr>
      </w:pPr>
      <w:r w:rsidRPr="005F3492">
        <w:rPr>
          <w:sz w:val="22"/>
        </w:rPr>
        <w:t>Ubico en el triángulo los valores conocidos.</w:t>
      </w:r>
    </w:p>
    <w:p w14:paraId="389E8E1D" w14:textId="2C572B51" w:rsidR="005F3492" w:rsidRPr="005F3492" w:rsidRDefault="005F3492" w:rsidP="005F3492">
      <w:pPr>
        <w:pStyle w:val="Prrafodelista"/>
        <w:numPr>
          <w:ilvl w:val="0"/>
          <w:numId w:val="44"/>
        </w:numPr>
        <w:rPr>
          <w:sz w:val="22"/>
        </w:rPr>
      </w:pPr>
      <w:r w:rsidRPr="005F3492">
        <w:rPr>
          <w:sz w:val="22"/>
        </w:rPr>
        <w:t>Analizo y decido, la igualdad que debo aplicar.</w:t>
      </w:r>
    </w:p>
    <w:p w14:paraId="27257D52" w14:textId="0CE72274" w:rsidR="005F3492" w:rsidRPr="005F3492" w:rsidRDefault="005F3492" w:rsidP="005F3492">
      <w:pPr>
        <w:pStyle w:val="Prrafodelista"/>
        <w:numPr>
          <w:ilvl w:val="0"/>
          <w:numId w:val="44"/>
        </w:numPr>
        <w:rPr>
          <w:sz w:val="22"/>
        </w:rPr>
      </w:pPr>
      <w:r w:rsidRPr="005F3492">
        <w:rPr>
          <w:sz w:val="22"/>
        </w:rPr>
        <w:t>Reemplazo los valores.</w:t>
      </w:r>
    </w:p>
    <w:p w14:paraId="1A216B0C" w14:textId="4DD2E31D" w:rsidR="005F3492" w:rsidRPr="005F3492" w:rsidRDefault="005F3492" w:rsidP="005F3492">
      <w:pPr>
        <w:pStyle w:val="Prrafodelista"/>
        <w:numPr>
          <w:ilvl w:val="0"/>
          <w:numId w:val="44"/>
        </w:numPr>
        <w:rPr>
          <w:sz w:val="22"/>
        </w:rPr>
      </w:pPr>
      <w:r w:rsidRPr="005F3492">
        <w:rPr>
          <w:sz w:val="22"/>
        </w:rPr>
        <w:t>En la calculadora, encuentro el Seno del ángulo o ángulos conocidos.</w:t>
      </w:r>
    </w:p>
    <w:p w14:paraId="2E5F9D3D" w14:textId="43034AB1" w:rsidR="005F3492" w:rsidRPr="005F3492" w:rsidRDefault="005F3492" w:rsidP="005F3492">
      <w:pPr>
        <w:pStyle w:val="Prrafodelista"/>
        <w:numPr>
          <w:ilvl w:val="0"/>
          <w:numId w:val="44"/>
        </w:numPr>
        <w:rPr>
          <w:sz w:val="22"/>
        </w:rPr>
      </w:pPr>
      <w:r w:rsidRPr="005F3492">
        <w:rPr>
          <w:sz w:val="22"/>
        </w:rPr>
        <w:t>Despejo la incógnita.</w:t>
      </w:r>
    </w:p>
    <w:p w14:paraId="7055462F" w14:textId="4D78DD60" w:rsidR="005F3492" w:rsidRPr="005F3492" w:rsidRDefault="005F3492" w:rsidP="005F3492">
      <w:pPr>
        <w:pStyle w:val="Prrafodelista"/>
        <w:numPr>
          <w:ilvl w:val="0"/>
          <w:numId w:val="44"/>
        </w:numPr>
        <w:rPr>
          <w:sz w:val="22"/>
        </w:rPr>
      </w:pPr>
      <w:r w:rsidRPr="005F3492">
        <w:rPr>
          <w:sz w:val="22"/>
        </w:rPr>
        <w:t>Realizo las operaciones planteadas.</w:t>
      </w:r>
    </w:p>
    <w:p w14:paraId="30D191C7" w14:textId="42DA7CAB" w:rsidR="005F3492" w:rsidRDefault="005F3492" w:rsidP="005F3492"/>
    <w:p w14:paraId="70010DC6" w14:textId="42D91E7F" w:rsidR="005F3492" w:rsidRDefault="008F7570" w:rsidP="008F7570">
      <w:pPr>
        <w:jc w:val="both"/>
      </w:pPr>
      <w:r>
        <w:t>Cuando voy a solucionar un problema, lo primero que debo hacer es leer cuidadosamente la situación que describe el problema y seguidamente realizo el paso a paso anterior para buscar la respuesta al interrogante que plantea el problema.</w:t>
      </w:r>
    </w:p>
    <w:p w14:paraId="1E73B3BF" w14:textId="57C37669" w:rsidR="008F7570" w:rsidRDefault="008F7570" w:rsidP="008F7570">
      <w:pPr>
        <w:jc w:val="both"/>
      </w:pPr>
    </w:p>
    <w:p w14:paraId="394083B0" w14:textId="67A0CB03" w:rsidR="002A54ED" w:rsidRPr="00461325" w:rsidRDefault="002A54ED" w:rsidP="002A54ED">
      <w:pPr>
        <w:pStyle w:val="Ttulo2"/>
        <w:rPr>
          <w:color w:val="1B3DAA" w:themeColor="accent3" w:themeTint="BF"/>
        </w:rPr>
      </w:pPr>
      <w:r w:rsidRPr="00461325">
        <w:rPr>
          <w:color w:val="1B3DAA" w:themeColor="accent3" w:themeTint="BF"/>
        </w:rPr>
        <w:t>¿CÓMO SÉ QUE APRENDÍ?</w:t>
      </w:r>
    </w:p>
    <w:p w14:paraId="66BDE254" w14:textId="74CE43DD" w:rsidR="002A54ED" w:rsidRPr="008F7570" w:rsidRDefault="008F7570" w:rsidP="002A54ED">
      <w:pPr>
        <w:pStyle w:val="Prrafodelista"/>
        <w:numPr>
          <w:ilvl w:val="0"/>
          <w:numId w:val="0"/>
        </w:numPr>
        <w:ind w:left="720"/>
        <w:rPr>
          <w:sz w:val="22"/>
          <w:szCs w:val="32"/>
        </w:rPr>
      </w:pPr>
      <w:r>
        <w:rPr>
          <w:sz w:val="22"/>
          <w:szCs w:val="32"/>
        </w:rPr>
        <w:t>Después de realizar los ejercicios de práctica, se le recomienda revisar la siguiente lista de chequeo y así puede comprobar que la actividad se entendió y quedó bien realizada</w:t>
      </w:r>
      <w:r w:rsidR="002A54ED" w:rsidRPr="008F7570">
        <w:rPr>
          <w:sz w:val="22"/>
          <w:szCs w:val="32"/>
        </w:rPr>
        <w:t>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66"/>
        <w:gridCol w:w="566"/>
        <w:gridCol w:w="510"/>
      </w:tblGrid>
      <w:tr w:rsidR="002A54ED" w:rsidRPr="008F7570" w14:paraId="284C56E6" w14:textId="77777777" w:rsidTr="002A54ED">
        <w:tc>
          <w:tcPr>
            <w:tcW w:w="8206" w:type="dxa"/>
          </w:tcPr>
          <w:p w14:paraId="38959B6F" w14:textId="77777777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  <w:tc>
          <w:tcPr>
            <w:tcW w:w="567" w:type="dxa"/>
          </w:tcPr>
          <w:p w14:paraId="5E78D222" w14:textId="1D2F1BD9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jc w:val="center"/>
              <w:rPr>
                <w:b/>
                <w:bCs/>
                <w:sz w:val="22"/>
                <w:szCs w:val="32"/>
              </w:rPr>
            </w:pPr>
            <w:r w:rsidRPr="008F7570">
              <w:rPr>
                <w:b/>
                <w:bCs/>
                <w:sz w:val="22"/>
                <w:szCs w:val="32"/>
              </w:rPr>
              <w:t>SI</w:t>
            </w:r>
          </w:p>
        </w:tc>
        <w:tc>
          <w:tcPr>
            <w:tcW w:w="469" w:type="dxa"/>
          </w:tcPr>
          <w:p w14:paraId="5C223B5D" w14:textId="0B531EBD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jc w:val="center"/>
              <w:rPr>
                <w:b/>
                <w:bCs/>
                <w:sz w:val="22"/>
                <w:szCs w:val="32"/>
              </w:rPr>
            </w:pPr>
            <w:r w:rsidRPr="008F7570">
              <w:rPr>
                <w:b/>
                <w:bCs/>
                <w:sz w:val="22"/>
                <w:szCs w:val="32"/>
              </w:rPr>
              <w:t>NO</w:t>
            </w:r>
          </w:p>
        </w:tc>
      </w:tr>
      <w:tr w:rsidR="002A54ED" w:rsidRPr="008F7570" w14:paraId="0B2ACA67" w14:textId="77777777" w:rsidTr="002A54ED">
        <w:tc>
          <w:tcPr>
            <w:tcW w:w="8206" w:type="dxa"/>
          </w:tcPr>
          <w:p w14:paraId="13AE6F8D" w14:textId="58D27509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  <w:r w:rsidRPr="008F7570">
              <w:rPr>
                <w:sz w:val="22"/>
                <w:szCs w:val="32"/>
              </w:rPr>
              <w:t>Pu</w:t>
            </w:r>
            <w:r w:rsidR="008F7570">
              <w:rPr>
                <w:sz w:val="22"/>
                <w:szCs w:val="32"/>
              </w:rPr>
              <w:t>de trazar el gráfico y ubicar datos conocidos.</w:t>
            </w:r>
          </w:p>
        </w:tc>
        <w:tc>
          <w:tcPr>
            <w:tcW w:w="567" w:type="dxa"/>
          </w:tcPr>
          <w:p w14:paraId="25FA3E54" w14:textId="77777777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  <w:tc>
          <w:tcPr>
            <w:tcW w:w="469" w:type="dxa"/>
          </w:tcPr>
          <w:p w14:paraId="0C35E8A5" w14:textId="77777777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</w:tr>
      <w:tr w:rsidR="002A54ED" w:rsidRPr="008F7570" w14:paraId="17FC0760" w14:textId="77777777" w:rsidTr="002A54ED">
        <w:tc>
          <w:tcPr>
            <w:tcW w:w="8206" w:type="dxa"/>
          </w:tcPr>
          <w:p w14:paraId="03A37756" w14:textId="2EECE283" w:rsidR="002A54ED" w:rsidRPr="008F7570" w:rsidRDefault="008F7570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  <w:r>
              <w:rPr>
                <w:sz w:val="22"/>
                <w:szCs w:val="32"/>
              </w:rPr>
              <w:t>Entendí qué igualdad de la ley del Seno puedo utilizar al interpretar el gráfico.</w:t>
            </w:r>
          </w:p>
        </w:tc>
        <w:tc>
          <w:tcPr>
            <w:tcW w:w="567" w:type="dxa"/>
          </w:tcPr>
          <w:p w14:paraId="3125CE46" w14:textId="77777777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  <w:tc>
          <w:tcPr>
            <w:tcW w:w="469" w:type="dxa"/>
          </w:tcPr>
          <w:p w14:paraId="12671778" w14:textId="77777777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</w:tr>
      <w:tr w:rsidR="002A54ED" w:rsidRPr="008F7570" w14:paraId="29C77C1C" w14:textId="77777777" w:rsidTr="002A54ED">
        <w:tc>
          <w:tcPr>
            <w:tcW w:w="8206" w:type="dxa"/>
          </w:tcPr>
          <w:p w14:paraId="3AB3AADE" w14:textId="0E127F4F" w:rsidR="002A54ED" w:rsidRPr="008F7570" w:rsidRDefault="008F7570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  <w:r>
              <w:rPr>
                <w:sz w:val="22"/>
                <w:szCs w:val="32"/>
              </w:rPr>
              <w:t>Recordé y apliqué correctamente el despeje de variables.</w:t>
            </w:r>
          </w:p>
        </w:tc>
        <w:tc>
          <w:tcPr>
            <w:tcW w:w="567" w:type="dxa"/>
          </w:tcPr>
          <w:p w14:paraId="19AEDAF2" w14:textId="77777777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  <w:tc>
          <w:tcPr>
            <w:tcW w:w="469" w:type="dxa"/>
          </w:tcPr>
          <w:p w14:paraId="641236A6" w14:textId="77777777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</w:tr>
      <w:tr w:rsidR="002A54ED" w:rsidRPr="008F7570" w14:paraId="6D3DF905" w14:textId="77777777" w:rsidTr="002A54ED">
        <w:tc>
          <w:tcPr>
            <w:tcW w:w="8206" w:type="dxa"/>
          </w:tcPr>
          <w:p w14:paraId="64F11709" w14:textId="563DA52F" w:rsidR="002A54ED" w:rsidRPr="008F7570" w:rsidRDefault="008F7570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  <w:r>
              <w:rPr>
                <w:sz w:val="22"/>
                <w:szCs w:val="32"/>
              </w:rPr>
              <w:t>Utilizo correctamente la calculadora.</w:t>
            </w:r>
          </w:p>
        </w:tc>
        <w:tc>
          <w:tcPr>
            <w:tcW w:w="567" w:type="dxa"/>
          </w:tcPr>
          <w:p w14:paraId="100D9E72" w14:textId="77777777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  <w:tc>
          <w:tcPr>
            <w:tcW w:w="469" w:type="dxa"/>
          </w:tcPr>
          <w:p w14:paraId="75843DA6" w14:textId="77777777" w:rsidR="002A54ED" w:rsidRPr="008F7570" w:rsidRDefault="002A54ED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</w:tr>
      <w:tr w:rsidR="008F7570" w:rsidRPr="008F7570" w14:paraId="16ED0F30" w14:textId="77777777" w:rsidTr="002A54ED">
        <w:tc>
          <w:tcPr>
            <w:tcW w:w="8206" w:type="dxa"/>
          </w:tcPr>
          <w:p w14:paraId="24F27D3A" w14:textId="5294242C" w:rsidR="008F7570" w:rsidRDefault="008F7570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  <w:r>
              <w:rPr>
                <w:sz w:val="22"/>
                <w:szCs w:val="32"/>
              </w:rPr>
              <w:t>Pude solucionar triángulos oblicuángulos.</w:t>
            </w:r>
          </w:p>
        </w:tc>
        <w:tc>
          <w:tcPr>
            <w:tcW w:w="567" w:type="dxa"/>
          </w:tcPr>
          <w:p w14:paraId="05BAEC1F" w14:textId="77777777" w:rsidR="008F7570" w:rsidRPr="008F7570" w:rsidRDefault="008F7570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  <w:tc>
          <w:tcPr>
            <w:tcW w:w="469" w:type="dxa"/>
          </w:tcPr>
          <w:p w14:paraId="6F0110C4" w14:textId="77777777" w:rsidR="008F7570" w:rsidRPr="008F7570" w:rsidRDefault="008F7570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</w:tr>
      <w:tr w:rsidR="008F7570" w:rsidRPr="008F7570" w14:paraId="6A2BCA00" w14:textId="77777777" w:rsidTr="002A54ED">
        <w:tc>
          <w:tcPr>
            <w:tcW w:w="8206" w:type="dxa"/>
          </w:tcPr>
          <w:p w14:paraId="2EEE38FC" w14:textId="43F563C1" w:rsidR="008F7570" w:rsidRDefault="00936512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  <w:r>
              <w:rPr>
                <w:sz w:val="22"/>
                <w:szCs w:val="32"/>
              </w:rPr>
              <w:t>Encontré las respuestas a las incógnitas del problema.</w:t>
            </w:r>
          </w:p>
        </w:tc>
        <w:tc>
          <w:tcPr>
            <w:tcW w:w="567" w:type="dxa"/>
          </w:tcPr>
          <w:p w14:paraId="040CE55B" w14:textId="77777777" w:rsidR="008F7570" w:rsidRPr="008F7570" w:rsidRDefault="008F7570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  <w:tc>
          <w:tcPr>
            <w:tcW w:w="469" w:type="dxa"/>
          </w:tcPr>
          <w:p w14:paraId="7DC7844F" w14:textId="77777777" w:rsidR="008F7570" w:rsidRPr="008F7570" w:rsidRDefault="008F7570" w:rsidP="002A54ED">
            <w:pPr>
              <w:pStyle w:val="Prrafodelista"/>
              <w:numPr>
                <w:ilvl w:val="0"/>
                <w:numId w:val="0"/>
              </w:numPr>
              <w:rPr>
                <w:sz w:val="22"/>
                <w:szCs w:val="32"/>
              </w:rPr>
            </w:pPr>
          </w:p>
        </w:tc>
      </w:tr>
    </w:tbl>
    <w:p w14:paraId="3F83D8BB" w14:textId="631BD2A3" w:rsidR="002A54ED" w:rsidRDefault="002A54ED" w:rsidP="00936512">
      <w:pPr>
        <w:rPr>
          <w:szCs w:val="32"/>
        </w:rPr>
      </w:pPr>
    </w:p>
    <w:p w14:paraId="3D6C9912" w14:textId="039546C0" w:rsidR="00936512" w:rsidRDefault="00936512" w:rsidP="00936512">
      <w:pPr>
        <w:rPr>
          <w:b/>
          <w:szCs w:val="32"/>
        </w:rPr>
      </w:pPr>
      <w:r>
        <w:rPr>
          <w:b/>
          <w:szCs w:val="32"/>
        </w:rPr>
        <w:t>Recomendaciones para la entrega de actividades:</w:t>
      </w:r>
    </w:p>
    <w:p w14:paraId="10C7E14F" w14:textId="5F1B57F5" w:rsidR="00936512" w:rsidRPr="00936512" w:rsidRDefault="00936512" w:rsidP="00936512">
      <w:pPr>
        <w:rPr>
          <w:b/>
          <w:sz w:val="24"/>
          <w:szCs w:val="32"/>
        </w:rPr>
      </w:pPr>
    </w:p>
    <w:p w14:paraId="370A3E0D" w14:textId="7DA75D8F" w:rsidR="00936512" w:rsidRDefault="00936512" w:rsidP="00936512">
      <w:pPr>
        <w:pStyle w:val="Prrafodelista"/>
        <w:numPr>
          <w:ilvl w:val="0"/>
          <w:numId w:val="45"/>
        </w:numPr>
        <w:rPr>
          <w:sz w:val="22"/>
          <w:szCs w:val="32"/>
        </w:rPr>
      </w:pPr>
      <w:r w:rsidRPr="00936512">
        <w:rPr>
          <w:sz w:val="22"/>
          <w:szCs w:val="32"/>
        </w:rPr>
        <w:t xml:space="preserve">Debe ser organizado </w:t>
      </w:r>
      <w:r>
        <w:rPr>
          <w:sz w:val="22"/>
          <w:szCs w:val="32"/>
        </w:rPr>
        <w:t>(a) en el desarrollo de toda la temática, en su cuaderno de apuntes.</w:t>
      </w:r>
    </w:p>
    <w:p w14:paraId="18BD3967" w14:textId="2CC70A84" w:rsidR="00936512" w:rsidRDefault="00936512" w:rsidP="00936512">
      <w:pPr>
        <w:pStyle w:val="Prrafodelista"/>
        <w:numPr>
          <w:ilvl w:val="0"/>
          <w:numId w:val="45"/>
        </w:numPr>
        <w:rPr>
          <w:sz w:val="22"/>
          <w:szCs w:val="32"/>
        </w:rPr>
      </w:pPr>
      <w:r>
        <w:rPr>
          <w:sz w:val="22"/>
          <w:szCs w:val="32"/>
        </w:rPr>
        <w:t>Las actividades que presenta deben estar desarrolladas en su totalidad.</w:t>
      </w:r>
    </w:p>
    <w:p w14:paraId="6AEB3554" w14:textId="15201369" w:rsidR="00936512" w:rsidRDefault="00936512" w:rsidP="00936512">
      <w:pPr>
        <w:pStyle w:val="Prrafodelista"/>
        <w:numPr>
          <w:ilvl w:val="0"/>
          <w:numId w:val="45"/>
        </w:numPr>
        <w:rPr>
          <w:sz w:val="22"/>
          <w:szCs w:val="32"/>
        </w:rPr>
      </w:pPr>
      <w:r>
        <w:rPr>
          <w:sz w:val="22"/>
          <w:szCs w:val="32"/>
        </w:rPr>
        <w:t>Debe ir estudiando la guía de acuerdo a las fechas dadas y enviarla desarrollada teniendo en cuenta la fecha límite.</w:t>
      </w:r>
    </w:p>
    <w:p w14:paraId="0A955ABF" w14:textId="43765AEB" w:rsidR="00936512" w:rsidRDefault="00936512" w:rsidP="00936512">
      <w:pPr>
        <w:pStyle w:val="Prrafodelista"/>
        <w:numPr>
          <w:ilvl w:val="0"/>
          <w:numId w:val="45"/>
        </w:numPr>
        <w:rPr>
          <w:sz w:val="22"/>
          <w:szCs w:val="32"/>
        </w:rPr>
      </w:pPr>
      <w:r>
        <w:rPr>
          <w:sz w:val="22"/>
          <w:szCs w:val="32"/>
        </w:rPr>
        <w:t>Al terminar y enviar una, recibirá la siguiente.</w:t>
      </w:r>
    </w:p>
    <w:p w14:paraId="2E8AB8E9" w14:textId="2931A1D4" w:rsidR="00936512" w:rsidRDefault="00936512" w:rsidP="00936512">
      <w:pPr>
        <w:rPr>
          <w:szCs w:val="32"/>
        </w:rPr>
      </w:pPr>
    </w:p>
    <w:p w14:paraId="701A19D4" w14:textId="345DD5B9" w:rsidR="00936512" w:rsidRDefault="00936512" w:rsidP="00936512">
      <w:pPr>
        <w:rPr>
          <w:szCs w:val="32"/>
        </w:rPr>
      </w:pPr>
    </w:p>
    <w:p w14:paraId="0EDCEFDA" w14:textId="4CEA4946" w:rsidR="00936512" w:rsidRDefault="00936512" w:rsidP="00936512">
      <w:pPr>
        <w:rPr>
          <w:szCs w:val="32"/>
        </w:rPr>
      </w:pPr>
    </w:p>
    <w:p w14:paraId="5309DC6B" w14:textId="3C59D47B" w:rsidR="00936512" w:rsidRDefault="00936512" w:rsidP="00936512">
      <w:pPr>
        <w:rPr>
          <w:szCs w:val="32"/>
        </w:rPr>
      </w:pPr>
    </w:p>
    <w:p w14:paraId="5D3943D4" w14:textId="78EC115A" w:rsidR="00936512" w:rsidRDefault="00936512" w:rsidP="00936512">
      <w:pPr>
        <w:rPr>
          <w:szCs w:val="32"/>
        </w:rPr>
      </w:pPr>
    </w:p>
    <w:p w14:paraId="136294C5" w14:textId="47F212C5" w:rsidR="00936512" w:rsidRDefault="00936512" w:rsidP="00936512">
      <w:pPr>
        <w:rPr>
          <w:szCs w:val="32"/>
        </w:rPr>
      </w:pPr>
    </w:p>
    <w:p w14:paraId="2CC6FB2A" w14:textId="77777777" w:rsidR="00936512" w:rsidRPr="00936512" w:rsidRDefault="00936512" w:rsidP="00936512">
      <w:pPr>
        <w:rPr>
          <w:szCs w:val="32"/>
        </w:rPr>
      </w:pPr>
    </w:p>
    <w:p w14:paraId="473BAFDE" w14:textId="4571B2AF" w:rsidR="002A54ED" w:rsidRPr="00936512" w:rsidRDefault="002A54ED" w:rsidP="002A54ED">
      <w:pPr>
        <w:pStyle w:val="Ttulo2"/>
        <w:rPr>
          <w:color w:val="1B3DAA" w:themeColor="accent3" w:themeTint="BF"/>
        </w:rPr>
      </w:pPr>
      <w:r w:rsidRPr="00936512">
        <w:rPr>
          <w:color w:val="1B3DAA" w:themeColor="accent3" w:themeTint="BF"/>
        </w:rPr>
        <w:lastRenderedPageBreak/>
        <w:t>¿QUÉ APRENDÍ?</w:t>
      </w:r>
    </w:p>
    <w:p w14:paraId="1B6D7661" w14:textId="4CBBEF4F" w:rsidR="002A54ED" w:rsidRPr="00936512" w:rsidRDefault="00936512" w:rsidP="002A54ED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  <w:r>
        <w:rPr>
          <w:sz w:val="22"/>
          <w:szCs w:val="32"/>
        </w:rPr>
        <w:t xml:space="preserve">Al finalizar esta temática es importante que autoevalúe su proceso de aprendizaje en el desarrollo de la </w:t>
      </w:r>
      <w:r w:rsidRPr="00936512">
        <w:rPr>
          <w:sz w:val="22"/>
          <w:szCs w:val="22"/>
        </w:rPr>
        <w:t>guía.</w:t>
      </w:r>
    </w:p>
    <w:p w14:paraId="2B7E6060" w14:textId="2A440C75" w:rsidR="002A54ED" w:rsidRPr="00936512" w:rsidRDefault="002A54ED" w:rsidP="002A54ED">
      <w:pPr>
        <w:pStyle w:val="Prrafodelista"/>
        <w:numPr>
          <w:ilvl w:val="0"/>
          <w:numId w:val="0"/>
        </w:numPr>
        <w:ind w:left="720"/>
        <w:rPr>
          <w:sz w:val="22"/>
          <w:szCs w:val="22"/>
        </w:rPr>
      </w:pPr>
    </w:p>
    <w:p w14:paraId="0F9EA638" w14:textId="609CE4A9" w:rsidR="002A54ED" w:rsidRPr="00936512" w:rsidRDefault="002A54ED" w:rsidP="002A54ED">
      <w:pPr>
        <w:pStyle w:val="Prrafodelista"/>
        <w:numPr>
          <w:ilvl w:val="0"/>
          <w:numId w:val="36"/>
        </w:numPr>
        <w:rPr>
          <w:b/>
          <w:bCs/>
          <w:sz w:val="22"/>
          <w:szCs w:val="22"/>
        </w:rPr>
      </w:pPr>
      <w:r w:rsidRPr="00936512">
        <w:rPr>
          <w:b/>
          <w:bCs/>
          <w:sz w:val="22"/>
          <w:szCs w:val="22"/>
        </w:rPr>
        <w:t>¿</w:t>
      </w:r>
      <w:r w:rsidR="00936512" w:rsidRPr="00936512">
        <w:rPr>
          <w:b/>
          <w:bCs/>
          <w:sz w:val="22"/>
          <w:szCs w:val="22"/>
        </w:rPr>
        <w:t>Aprendió a utilizar la ley del Seno</w:t>
      </w:r>
      <w:r w:rsidR="00A71745" w:rsidRPr="00936512">
        <w:rPr>
          <w:b/>
          <w:bCs/>
          <w:sz w:val="22"/>
          <w:szCs w:val="22"/>
        </w:rPr>
        <w:t>?</w:t>
      </w:r>
    </w:p>
    <w:p w14:paraId="0937C47C" w14:textId="65CF6F99" w:rsidR="00A71745" w:rsidRPr="00936512" w:rsidRDefault="00A71745" w:rsidP="00A71745">
      <w:pPr>
        <w:rPr>
          <w:b/>
          <w:bCs/>
        </w:rPr>
      </w:pPr>
    </w:p>
    <w:p w14:paraId="61F93AA3" w14:textId="314B7B4C" w:rsidR="00A71745" w:rsidRPr="00936512" w:rsidRDefault="00A71745" w:rsidP="00A71745">
      <w:pPr>
        <w:rPr>
          <w:b/>
          <w:bCs/>
        </w:rPr>
      </w:pPr>
    </w:p>
    <w:p w14:paraId="37C5E4A8" w14:textId="50D30D36" w:rsidR="00A71745" w:rsidRPr="00936512" w:rsidRDefault="00A71745" w:rsidP="00A71745">
      <w:pPr>
        <w:pStyle w:val="Prrafodelista"/>
        <w:numPr>
          <w:ilvl w:val="0"/>
          <w:numId w:val="36"/>
        </w:numPr>
        <w:rPr>
          <w:b/>
          <w:bCs/>
          <w:sz w:val="22"/>
          <w:szCs w:val="22"/>
        </w:rPr>
      </w:pPr>
      <w:r w:rsidRPr="00936512">
        <w:rPr>
          <w:b/>
          <w:bCs/>
          <w:sz w:val="22"/>
          <w:szCs w:val="22"/>
        </w:rPr>
        <w:t>¿</w:t>
      </w:r>
      <w:r w:rsidR="00936512" w:rsidRPr="00936512">
        <w:rPr>
          <w:b/>
          <w:bCs/>
          <w:sz w:val="22"/>
          <w:szCs w:val="22"/>
        </w:rPr>
        <w:t>Cuál fue su mayor</w:t>
      </w:r>
      <w:r w:rsidRPr="00936512">
        <w:rPr>
          <w:b/>
          <w:bCs/>
          <w:sz w:val="22"/>
          <w:szCs w:val="22"/>
        </w:rPr>
        <w:t xml:space="preserve"> dificultad?</w:t>
      </w:r>
    </w:p>
    <w:p w14:paraId="454B2F27" w14:textId="7FC1566F" w:rsidR="00A71745" w:rsidRPr="00936512" w:rsidRDefault="00A71745" w:rsidP="00A71745">
      <w:pPr>
        <w:rPr>
          <w:b/>
          <w:bCs/>
        </w:rPr>
      </w:pPr>
    </w:p>
    <w:p w14:paraId="371DEB18" w14:textId="11D0BA7C" w:rsidR="00A71745" w:rsidRPr="00936512" w:rsidRDefault="00A71745" w:rsidP="00A71745">
      <w:pPr>
        <w:rPr>
          <w:b/>
          <w:bCs/>
        </w:rPr>
      </w:pPr>
    </w:p>
    <w:p w14:paraId="0F8ED475" w14:textId="3F772935" w:rsidR="00A71745" w:rsidRPr="00936512" w:rsidRDefault="00A71745" w:rsidP="00A71745">
      <w:pPr>
        <w:pStyle w:val="Prrafodelista"/>
        <w:numPr>
          <w:ilvl w:val="0"/>
          <w:numId w:val="36"/>
        </w:numPr>
        <w:rPr>
          <w:b/>
          <w:bCs/>
          <w:sz w:val="22"/>
          <w:szCs w:val="22"/>
        </w:rPr>
      </w:pPr>
      <w:r w:rsidRPr="00936512">
        <w:rPr>
          <w:b/>
          <w:bCs/>
          <w:sz w:val="22"/>
          <w:szCs w:val="22"/>
        </w:rPr>
        <w:t>¿</w:t>
      </w:r>
      <w:r w:rsidR="00936512" w:rsidRPr="00936512">
        <w:rPr>
          <w:b/>
          <w:bCs/>
          <w:sz w:val="22"/>
          <w:szCs w:val="22"/>
        </w:rPr>
        <w:t>Por qué cree que se le dificultó</w:t>
      </w:r>
      <w:r w:rsidRPr="00936512">
        <w:rPr>
          <w:b/>
          <w:bCs/>
          <w:sz w:val="22"/>
          <w:szCs w:val="22"/>
        </w:rPr>
        <w:t>?</w:t>
      </w:r>
    </w:p>
    <w:p w14:paraId="187D8AC8" w14:textId="3180092F" w:rsidR="00A71745" w:rsidRPr="00936512" w:rsidRDefault="00A71745" w:rsidP="00A71745">
      <w:pPr>
        <w:rPr>
          <w:b/>
          <w:bCs/>
        </w:rPr>
      </w:pPr>
    </w:p>
    <w:p w14:paraId="17ED2B31" w14:textId="009EA57C" w:rsidR="00A71745" w:rsidRPr="00936512" w:rsidRDefault="00A71745" w:rsidP="00A71745">
      <w:pPr>
        <w:rPr>
          <w:b/>
          <w:bCs/>
        </w:rPr>
      </w:pPr>
    </w:p>
    <w:p w14:paraId="613F3FBD" w14:textId="3C17DBF1" w:rsidR="00A71745" w:rsidRPr="00936512" w:rsidRDefault="00A71745" w:rsidP="00A71745">
      <w:pPr>
        <w:pStyle w:val="Prrafodelista"/>
        <w:numPr>
          <w:ilvl w:val="0"/>
          <w:numId w:val="36"/>
        </w:numPr>
        <w:rPr>
          <w:b/>
          <w:bCs/>
          <w:sz w:val="22"/>
          <w:szCs w:val="22"/>
        </w:rPr>
      </w:pPr>
      <w:r w:rsidRPr="00936512">
        <w:rPr>
          <w:b/>
          <w:bCs/>
          <w:sz w:val="22"/>
          <w:szCs w:val="22"/>
        </w:rPr>
        <w:t xml:space="preserve">¿Qué </w:t>
      </w:r>
      <w:r w:rsidR="00936512" w:rsidRPr="00936512">
        <w:rPr>
          <w:b/>
          <w:bCs/>
          <w:sz w:val="22"/>
          <w:szCs w:val="22"/>
        </w:rPr>
        <w:t>fue lo que le pareció más fácil?</w:t>
      </w:r>
    </w:p>
    <w:p w14:paraId="7A5D894F" w14:textId="3E23EE60" w:rsidR="00936512" w:rsidRPr="00936512" w:rsidRDefault="00936512" w:rsidP="00936512">
      <w:pPr>
        <w:rPr>
          <w:b/>
          <w:bCs/>
        </w:rPr>
      </w:pPr>
    </w:p>
    <w:p w14:paraId="037CA53B" w14:textId="5FDB7F6E" w:rsidR="00936512" w:rsidRPr="00936512" w:rsidRDefault="00936512" w:rsidP="00936512">
      <w:pPr>
        <w:rPr>
          <w:b/>
          <w:bCs/>
        </w:rPr>
      </w:pPr>
    </w:p>
    <w:p w14:paraId="02B4853E" w14:textId="08F8DB7F" w:rsidR="00936512" w:rsidRPr="00936512" w:rsidRDefault="00936512" w:rsidP="00936512">
      <w:pPr>
        <w:pStyle w:val="Prrafodelista"/>
        <w:numPr>
          <w:ilvl w:val="0"/>
          <w:numId w:val="36"/>
        </w:numPr>
        <w:rPr>
          <w:b/>
          <w:bCs/>
          <w:sz w:val="22"/>
          <w:szCs w:val="22"/>
        </w:rPr>
      </w:pPr>
      <w:r w:rsidRPr="00936512">
        <w:rPr>
          <w:b/>
          <w:bCs/>
          <w:sz w:val="22"/>
          <w:szCs w:val="22"/>
        </w:rPr>
        <w:t>Escriba con buena ortografía ¿qué aprendió de la ley del Seno? (párrafo no mayor a 10 renglones).</w:t>
      </w:r>
    </w:p>
    <w:sectPr w:rsidR="00936512" w:rsidRPr="00936512" w:rsidSect="00DC3D98">
      <w:headerReference w:type="default" r:id="rId32"/>
      <w:type w:val="continuous"/>
      <w:pgSz w:w="11906" w:h="16838" w:code="9"/>
      <w:pgMar w:top="1560" w:right="794" w:bottom="851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5472B" w14:textId="77777777" w:rsidR="00CD0FE7" w:rsidRDefault="00CD0FE7" w:rsidP="00590471">
      <w:r>
        <w:separator/>
      </w:r>
    </w:p>
  </w:endnote>
  <w:endnote w:type="continuationSeparator" w:id="0">
    <w:p w14:paraId="4D5A4680" w14:textId="77777777" w:rsidR="00CD0FE7" w:rsidRDefault="00CD0FE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6B94E" w14:textId="77777777" w:rsidR="00CD0FE7" w:rsidRDefault="00CD0FE7" w:rsidP="00590471">
      <w:r>
        <w:separator/>
      </w:r>
    </w:p>
  </w:footnote>
  <w:footnote w:type="continuationSeparator" w:id="0">
    <w:p w14:paraId="09801853" w14:textId="77777777" w:rsidR="00CD0FE7" w:rsidRDefault="00CD0FE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ADCAF" w14:textId="5D2EABAF" w:rsidR="005740E9" w:rsidRPr="005135E5" w:rsidRDefault="005740E9" w:rsidP="005135E5">
    <w:pPr>
      <w:pStyle w:val="Textoindependiente"/>
      <w:jc w:val="right"/>
      <w:rPr>
        <w:b/>
        <w:bCs/>
      </w:rPr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4F80A3" wp14:editId="0E06BFCA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4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5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553C7EE4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YHlEpieULgaaBI&#10;NDmWB5SKaGAiUTmWh8mxPKBURAMTicqxPEyO5aEcSwisXlCO5WFyLA8oldwGJsfyUI4lBF4VFIkm&#10;x/JQjiUEngaKRJNjeSjHEgJPA0WiybE8lGMJgaWBciwPk2N5KMcSAk8DRaLJsTyUYwmBp4Ei0eRY&#10;HsqxhMDTQJFociwP5VhC4GmgSDQ5lodyLCFwNHgqxxICLwPhWJ4mx/JUjiUEngYyOz9NjuWpHEsI&#10;PA1kdn6aHMtTOZYQeBrIOvFpcixP5VhC4Gkg68Sn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aFUEssTAs8CRaLJsexQ&#10;KmKBiUTlWHaTY9mhVMQCE4nKsewmx7IrxxIC6ysox7KbHMsOpZL7wORYduVYQuA1QZFociy7ciwh&#10;8CxQJJocy64cSwg8CxSJJseyK8cSAssC5Vh2k2PZlWMJgWeBItHkWHblWELgWaBINDmWXTmWEHgW&#10;KBJNjmVXjiUEngWKRJNj2ZVjCYFjwaEcSwi8AoRjOUyO5VCOJQSeBTI7HybHcijHEgLPApmdD5Nj&#10;OZRjCYFngawTD5NjOZRjCYFngawTD5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7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u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5vxcNI95fXdVltyhSDD8q3Yb6ZxXO32kTqVBN2&#10;zBl/ri6Xbp+mnL7nrKLeXVYR6QFakksCWoDQ2P0+A5tDJc6e/+C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>
      <w:rPr>
        <w:b/>
        <w:bCs/>
      </w:rPr>
      <w:t>GUÍA No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03646CE"/>
    <w:multiLevelType w:val="hybridMultilevel"/>
    <w:tmpl w:val="2CEA6152"/>
    <w:lvl w:ilvl="0" w:tplc="3668BB7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5079A1"/>
    <w:multiLevelType w:val="hybridMultilevel"/>
    <w:tmpl w:val="B308CC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D73195"/>
    <w:multiLevelType w:val="hybridMultilevel"/>
    <w:tmpl w:val="5C7672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386628E"/>
    <w:multiLevelType w:val="hybridMultilevel"/>
    <w:tmpl w:val="4D844414"/>
    <w:lvl w:ilvl="0" w:tplc="B5EEE7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8AA21C2"/>
    <w:multiLevelType w:val="hybridMultilevel"/>
    <w:tmpl w:val="958486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963621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7203AE"/>
    <w:multiLevelType w:val="hybridMultilevel"/>
    <w:tmpl w:val="F89E5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DA0B5B"/>
    <w:multiLevelType w:val="hybridMultilevel"/>
    <w:tmpl w:val="FC107A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4375AC9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4C7300"/>
    <w:multiLevelType w:val="hybridMultilevel"/>
    <w:tmpl w:val="8CDC72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6C5FE5"/>
    <w:multiLevelType w:val="hybridMultilevel"/>
    <w:tmpl w:val="3808E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43758E"/>
    <w:multiLevelType w:val="hybridMultilevel"/>
    <w:tmpl w:val="227A15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FB191D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546013"/>
    <w:multiLevelType w:val="hybridMultilevel"/>
    <w:tmpl w:val="6A16394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043444"/>
    <w:multiLevelType w:val="hybridMultilevel"/>
    <w:tmpl w:val="9254045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13A6B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46322992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B05CCB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16065"/>
    <w:multiLevelType w:val="hybridMultilevel"/>
    <w:tmpl w:val="BC5836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F411A7"/>
    <w:multiLevelType w:val="hybridMultilevel"/>
    <w:tmpl w:val="B338EC9C"/>
    <w:lvl w:ilvl="0" w:tplc="BDD8971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D4ECB"/>
    <w:multiLevelType w:val="hybridMultilevel"/>
    <w:tmpl w:val="7F0C6B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95E2F"/>
    <w:multiLevelType w:val="hybridMultilevel"/>
    <w:tmpl w:val="18720F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6F7CB7"/>
    <w:multiLevelType w:val="hybridMultilevel"/>
    <w:tmpl w:val="6218BDD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4B282F"/>
    <w:multiLevelType w:val="hybridMultilevel"/>
    <w:tmpl w:val="46B029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CD20C2"/>
    <w:multiLevelType w:val="hybridMultilevel"/>
    <w:tmpl w:val="18E6B172"/>
    <w:lvl w:ilvl="0" w:tplc="6D8AA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E061ACF"/>
    <w:multiLevelType w:val="hybridMultilevel"/>
    <w:tmpl w:val="C5D630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355DE"/>
    <w:multiLevelType w:val="hybridMultilevel"/>
    <w:tmpl w:val="227A15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F57193"/>
    <w:multiLevelType w:val="hybridMultilevel"/>
    <w:tmpl w:val="B41E6CB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B16F5"/>
    <w:multiLevelType w:val="hybridMultilevel"/>
    <w:tmpl w:val="8BCEDE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F51119"/>
    <w:multiLevelType w:val="hybridMultilevel"/>
    <w:tmpl w:val="F740EFAC"/>
    <w:lvl w:ilvl="0" w:tplc="A99C5C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39"/>
  </w:num>
  <w:num w:numId="5">
    <w:abstractNumId w:val="2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9"/>
  </w:num>
  <w:num w:numId="16">
    <w:abstractNumId w:val="24"/>
  </w:num>
  <w:num w:numId="17">
    <w:abstractNumId w:val="34"/>
  </w:num>
  <w:num w:numId="18">
    <w:abstractNumId w:val="18"/>
  </w:num>
  <w:num w:numId="19">
    <w:abstractNumId w:val="11"/>
  </w:num>
  <w:num w:numId="20">
    <w:abstractNumId w:val="14"/>
  </w:num>
  <w:num w:numId="21">
    <w:abstractNumId w:val="26"/>
  </w:num>
  <w:num w:numId="22">
    <w:abstractNumId w:val="36"/>
  </w:num>
  <w:num w:numId="23">
    <w:abstractNumId w:val="40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41"/>
  </w:num>
  <w:num w:numId="27">
    <w:abstractNumId w:val="21"/>
  </w:num>
  <w:num w:numId="28">
    <w:abstractNumId w:val="31"/>
  </w:num>
  <w:num w:numId="29">
    <w:abstractNumId w:val="25"/>
  </w:num>
  <w:num w:numId="30">
    <w:abstractNumId w:val="30"/>
  </w:num>
  <w:num w:numId="31">
    <w:abstractNumId w:val="38"/>
  </w:num>
  <w:num w:numId="32">
    <w:abstractNumId w:val="16"/>
  </w:num>
  <w:num w:numId="33">
    <w:abstractNumId w:val="28"/>
  </w:num>
  <w:num w:numId="34">
    <w:abstractNumId w:val="35"/>
  </w:num>
  <w:num w:numId="35">
    <w:abstractNumId w:val="27"/>
  </w:num>
  <w:num w:numId="36">
    <w:abstractNumId w:val="44"/>
  </w:num>
  <w:num w:numId="37">
    <w:abstractNumId w:val="43"/>
  </w:num>
  <w:num w:numId="38">
    <w:abstractNumId w:val="42"/>
  </w:num>
  <w:num w:numId="39">
    <w:abstractNumId w:val="13"/>
  </w:num>
  <w:num w:numId="40">
    <w:abstractNumId w:val="12"/>
  </w:num>
  <w:num w:numId="41">
    <w:abstractNumId w:val="33"/>
  </w:num>
  <w:num w:numId="42">
    <w:abstractNumId w:val="37"/>
  </w:num>
  <w:num w:numId="43">
    <w:abstractNumId w:val="15"/>
  </w:num>
  <w:num w:numId="44">
    <w:abstractNumId w:val="23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4B"/>
    <w:rsid w:val="00024817"/>
    <w:rsid w:val="00034226"/>
    <w:rsid w:val="00050002"/>
    <w:rsid w:val="0005332F"/>
    <w:rsid w:val="00060042"/>
    <w:rsid w:val="00060DFD"/>
    <w:rsid w:val="0006641C"/>
    <w:rsid w:val="0007245E"/>
    <w:rsid w:val="00083002"/>
    <w:rsid w:val="0008685D"/>
    <w:rsid w:val="00090860"/>
    <w:rsid w:val="000928A1"/>
    <w:rsid w:val="000A528C"/>
    <w:rsid w:val="000B789B"/>
    <w:rsid w:val="000D207B"/>
    <w:rsid w:val="00112FD7"/>
    <w:rsid w:val="00113DB6"/>
    <w:rsid w:val="00150ABD"/>
    <w:rsid w:val="00166662"/>
    <w:rsid w:val="001946FC"/>
    <w:rsid w:val="001A6CB8"/>
    <w:rsid w:val="001B5FFF"/>
    <w:rsid w:val="00222466"/>
    <w:rsid w:val="00247254"/>
    <w:rsid w:val="0024753C"/>
    <w:rsid w:val="00251E1A"/>
    <w:rsid w:val="002724ED"/>
    <w:rsid w:val="00276026"/>
    <w:rsid w:val="00292356"/>
    <w:rsid w:val="002A54ED"/>
    <w:rsid w:val="002B4549"/>
    <w:rsid w:val="002D1B3F"/>
    <w:rsid w:val="002D4919"/>
    <w:rsid w:val="002D685A"/>
    <w:rsid w:val="002E37A5"/>
    <w:rsid w:val="002F34CA"/>
    <w:rsid w:val="002F3523"/>
    <w:rsid w:val="003069AF"/>
    <w:rsid w:val="00310F17"/>
    <w:rsid w:val="00322A46"/>
    <w:rsid w:val="003326CB"/>
    <w:rsid w:val="00353B60"/>
    <w:rsid w:val="00356651"/>
    <w:rsid w:val="00376291"/>
    <w:rsid w:val="00380FD1"/>
    <w:rsid w:val="00383D02"/>
    <w:rsid w:val="00385DE7"/>
    <w:rsid w:val="0038678D"/>
    <w:rsid w:val="003B3D13"/>
    <w:rsid w:val="003C5562"/>
    <w:rsid w:val="003D1B71"/>
    <w:rsid w:val="003E1B70"/>
    <w:rsid w:val="003E73F9"/>
    <w:rsid w:val="003E759B"/>
    <w:rsid w:val="004104BB"/>
    <w:rsid w:val="00445346"/>
    <w:rsid w:val="00453968"/>
    <w:rsid w:val="00461325"/>
    <w:rsid w:val="004635E4"/>
    <w:rsid w:val="004770C7"/>
    <w:rsid w:val="004A1D53"/>
    <w:rsid w:val="004E158A"/>
    <w:rsid w:val="0050373B"/>
    <w:rsid w:val="005135E5"/>
    <w:rsid w:val="005229AA"/>
    <w:rsid w:val="00527AD1"/>
    <w:rsid w:val="0053654B"/>
    <w:rsid w:val="00537620"/>
    <w:rsid w:val="00540803"/>
    <w:rsid w:val="00565C77"/>
    <w:rsid w:val="0056708E"/>
    <w:rsid w:val="005705F6"/>
    <w:rsid w:val="005740E9"/>
    <w:rsid w:val="005801E5"/>
    <w:rsid w:val="00590471"/>
    <w:rsid w:val="005A2689"/>
    <w:rsid w:val="005B586F"/>
    <w:rsid w:val="005D01FA"/>
    <w:rsid w:val="005D11D8"/>
    <w:rsid w:val="005F3492"/>
    <w:rsid w:val="00603C34"/>
    <w:rsid w:val="006104DD"/>
    <w:rsid w:val="00653E17"/>
    <w:rsid w:val="00661529"/>
    <w:rsid w:val="00665F95"/>
    <w:rsid w:val="0066724F"/>
    <w:rsid w:val="00676223"/>
    <w:rsid w:val="00694283"/>
    <w:rsid w:val="006A08E8"/>
    <w:rsid w:val="006D79A8"/>
    <w:rsid w:val="0072353B"/>
    <w:rsid w:val="007575B6"/>
    <w:rsid w:val="00767427"/>
    <w:rsid w:val="007721CF"/>
    <w:rsid w:val="00782A87"/>
    <w:rsid w:val="007A1FDB"/>
    <w:rsid w:val="007B235C"/>
    <w:rsid w:val="007B26DE"/>
    <w:rsid w:val="007B2F2A"/>
    <w:rsid w:val="007B3C81"/>
    <w:rsid w:val="007D4C51"/>
    <w:rsid w:val="007D5610"/>
    <w:rsid w:val="007D67CA"/>
    <w:rsid w:val="007E668F"/>
    <w:rsid w:val="007F5B63"/>
    <w:rsid w:val="007F6D1D"/>
    <w:rsid w:val="00803A0A"/>
    <w:rsid w:val="008219DF"/>
    <w:rsid w:val="00831F2F"/>
    <w:rsid w:val="00846CB9"/>
    <w:rsid w:val="008566AA"/>
    <w:rsid w:val="00860D49"/>
    <w:rsid w:val="008659AE"/>
    <w:rsid w:val="00866E83"/>
    <w:rsid w:val="00881519"/>
    <w:rsid w:val="008924E3"/>
    <w:rsid w:val="008A1E6E"/>
    <w:rsid w:val="008A3D85"/>
    <w:rsid w:val="008C024F"/>
    <w:rsid w:val="008C2CFC"/>
    <w:rsid w:val="008C42A7"/>
    <w:rsid w:val="008E7E86"/>
    <w:rsid w:val="008F3A66"/>
    <w:rsid w:val="008F7570"/>
    <w:rsid w:val="00912DC8"/>
    <w:rsid w:val="009135E7"/>
    <w:rsid w:val="00920923"/>
    <w:rsid w:val="00936512"/>
    <w:rsid w:val="00941D83"/>
    <w:rsid w:val="009475DC"/>
    <w:rsid w:val="00951901"/>
    <w:rsid w:val="00967B93"/>
    <w:rsid w:val="00970CC5"/>
    <w:rsid w:val="00976BC0"/>
    <w:rsid w:val="00977572"/>
    <w:rsid w:val="00981E06"/>
    <w:rsid w:val="009B57BF"/>
    <w:rsid w:val="009D090F"/>
    <w:rsid w:val="00A0516C"/>
    <w:rsid w:val="00A31464"/>
    <w:rsid w:val="00A31B16"/>
    <w:rsid w:val="00A33613"/>
    <w:rsid w:val="00A47A8D"/>
    <w:rsid w:val="00A55982"/>
    <w:rsid w:val="00A71745"/>
    <w:rsid w:val="00AA0671"/>
    <w:rsid w:val="00AA14C7"/>
    <w:rsid w:val="00AA18BD"/>
    <w:rsid w:val="00AC6C7E"/>
    <w:rsid w:val="00AF4594"/>
    <w:rsid w:val="00B12087"/>
    <w:rsid w:val="00B135B7"/>
    <w:rsid w:val="00B22C62"/>
    <w:rsid w:val="00B307BD"/>
    <w:rsid w:val="00B33BF5"/>
    <w:rsid w:val="00B4158A"/>
    <w:rsid w:val="00B4494B"/>
    <w:rsid w:val="00B461BB"/>
    <w:rsid w:val="00B6466C"/>
    <w:rsid w:val="00B65B65"/>
    <w:rsid w:val="00B85C46"/>
    <w:rsid w:val="00BB1B5D"/>
    <w:rsid w:val="00BC22C7"/>
    <w:rsid w:val="00BD195A"/>
    <w:rsid w:val="00BD5A29"/>
    <w:rsid w:val="00C03468"/>
    <w:rsid w:val="00C0559E"/>
    <w:rsid w:val="00C07240"/>
    <w:rsid w:val="00C14078"/>
    <w:rsid w:val="00C43F67"/>
    <w:rsid w:val="00C45EC9"/>
    <w:rsid w:val="00C66389"/>
    <w:rsid w:val="00C94091"/>
    <w:rsid w:val="00CA16E3"/>
    <w:rsid w:val="00CA7FBE"/>
    <w:rsid w:val="00CB230A"/>
    <w:rsid w:val="00CD0FE7"/>
    <w:rsid w:val="00CE1E3D"/>
    <w:rsid w:val="00D007E8"/>
    <w:rsid w:val="00D0373F"/>
    <w:rsid w:val="00D053FA"/>
    <w:rsid w:val="00D50D7A"/>
    <w:rsid w:val="00D57147"/>
    <w:rsid w:val="00D64DCF"/>
    <w:rsid w:val="00D80090"/>
    <w:rsid w:val="00D8604A"/>
    <w:rsid w:val="00D90A2A"/>
    <w:rsid w:val="00DB03E6"/>
    <w:rsid w:val="00DC3D98"/>
    <w:rsid w:val="00DC3F0A"/>
    <w:rsid w:val="00DD0B4E"/>
    <w:rsid w:val="00DE4D36"/>
    <w:rsid w:val="00E11761"/>
    <w:rsid w:val="00E1453F"/>
    <w:rsid w:val="00E26AED"/>
    <w:rsid w:val="00E47D6E"/>
    <w:rsid w:val="00E73AB8"/>
    <w:rsid w:val="00E85FA6"/>
    <w:rsid w:val="00E90A60"/>
    <w:rsid w:val="00EA35C3"/>
    <w:rsid w:val="00EB5371"/>
    <w:rsid w:val="00EB6B8C"/>
    <w:rsid w:val="00EC4442"/>
    <w:rsid w:val="00ED3BD8"/>
    <w:rsid w:val="00ED47F7"/>
    <w:rsid w:val="00EE16A2"/>
    <w:rsid w:val="00EE7E09"/>
    <w:rsid w:val="00F0223C"/>
    <w:rsid w:val="00F040C5"/>
    <w:rsid w:val="00F07CA8"/>
    <w:rsid w:val="00F20161"/>
    <w:rsid w:val="00F2109A"/>
    <w:rsid w:val="00F244A6"/>
    <w:rsid w:val="00F3235D"/>
    <w:rsid w:val="00F32393"/>
    <w:rsid w:val="00F74454"/>
    <w:rsid w:val="00F878BD"/>
    <w:rsid w:val="00FB271D"/>
    <w:rsid w:val="00FC5AB8"/>
    <w:rsid w:val="00FC7E7F"/>
    <w:rsid w:val="00FD7B83"/>
    <w:rsid w:val="00FE7401"/>
    <w:rsid w:val="00FF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952B0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34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2F3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7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sagradafamiliaibague@gmail.com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ietsagradafamilia.edu.co" TargetMode="External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11.png"/><Relationship Id="rId27" Type="http://schemas.openxmlformats.org/officeDocument/2006/relationships/hyperlink" Target="https://www.youtube.com/watch?v=4l5SXiQHfWc&amp;feature=youtu.be" TargetMode="External"/><Relationship Id="rId30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son\AppData\Local\Microsoft\Office\16.0\DTS\es-ES%7b51FF7974-224F-4CF4-9DD9-86AABB19466B%7d\%7bDA905A43-0A38-4BDD-8204-E5B120614598%7dtf781288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8687790-2656-4657-90C4-709D70AE8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{DA905A43-0A38-4BDD-8204-E5B120614598}tf78128832.dotx</Template>
  <TotalTime>0</TotalTime>
  <Pages>11</Pages>
  <Words>1414</Words>
  <Characters>7778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2020-10-05T23:02:00Z</dcterms:created>
  <dcterms:modified xsi:type="dcterms:W3CDTF">2020-10-12T01:22:00Z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