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15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886"/>
        <w:gridCol w:w="6607"/>
      </w:tblGrid>
      <w:tr w:rsidR="003D1B71" w:rsidRPr="00CA16E3" w14:paraId="07191E77" w14:textId="77777777" w:rsidTr="0029235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6ED31F7" w14:textId="5DEBA49E" w:rsidR="003D1B71" w:rsidRPr="00665F95" w:rsidRDefault="002F34CA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6849897" wp14:editId="3B47ABC2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323850</wp:posOffset>
                  </wp:positionV>
                  <wp:extent cx="1764000" cy="1960000"/>
                  <wp:effectExtent l="0" t="0" r="8255" b="2540"/>
                  <wp:wrapThrough wrapText="bothSides">
                    <wp:wrapPolygon edited="0">
                      <wp:start x="933" y="0"/>
                      <wp:lineTo x="0" y="420"/>
                      <wp:lineTo x="0" y="21208"/>
                      <wp:lineTo x="933" y="21418"/>
                      <wp:lineTo x="20534" y="21418"/>
                      <wp:lineTo x="21468" y="21208"/>
                      <wp:lineTo x="21468" y="420"/>
                      <wp:lineTo x="20534" y="0"/>
                      <wp:lineTo x="933" y="0"/>
                    </wp:wrapPolygon>
                  </wp:wrapThrough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9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6" w:type="dxa"/>
            <w:vMerge w:val="restart"/>
            <w:tcBorders>
              <w:bottom w:val="nil"/>
            </w:tcBorders>
          </w:tcPr>
          <w:p w14:paraId="74A29DAE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D880AF5" w14:textId="6974980D" w:rsidR="003D1B71" w:rsidRPr="00665F95" w:rsidRDefault="00B4494B" w:rsidP="00310F17">
            <w:pPr>
              <w:pStyle w:val="Ttulo"/>
            </w:pPr>
            <w:r>
              <w:t>INSTITUCIÓN EDUCATIVA LA SAGRADA FAMILIA</w:t>
            </w:r>
          </w:p>
        </w:tc>
      </w:tr>
      <w:tr w:rsidR="003D1B71" w:rsidRPr="00CA16E3" w14:paraId="13F8EEA6" w14:textId="77777777" w:rsidTr="0029235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9B27D51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886" w:type="dxa"/>
            <w:vMerge/>
            <w:tcBorders>
              <w:bottom w:val="nil"/>
            </w:tcBorders>
          </w:tcPr>
          <w:p w14:paraId="7F7E6E34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3056C2AB" w14:textId="76EFA540" w:rsidR="003D1B71" w:rsidRPr="00F20161" w:rsidRDefault="002F34CA" w:rsidP="00F20161">
            <w:pPr>
              <w:pStyle w:val="Ttulo2"/>
            </w:pPr>
            <w:r>
              <w:t>Ficha Técnica</w:t>
            </w:r>
          </w:p>
          <w:p w14:paraId="0B76E4AE" w14:textId="55D66A2E" w:rsidR="003D1B71" w:rsidRPr="00665F95" w:rsidRDefault="00B4494B" w:rsidP="00665F95">
            <w:pPr>
              <w:pStyle w:val="Fechas"/>
              <w:spacing w:line="216" w:lineRule="auto"/>
            </w:pPr>
            <w:r>
              <w:t>DOCENTE</w:t>
            </w:r>
          </w:p>
          <w:p w14:paraId="6B2F906B" w14:textId="5460B023" w:rsidR="003D1B71" w:rsidRPr="00665F95" w:rsidRDefault="00B4494B" w:rsidP="00665F95">
            <w:pPr>
              <w:pStyle w:val="Experiencia"/>
              <w:spacing w:line="216" w:lineRule="auto"/>
            </w:pPr>
            <w:proofErr w:type="spellStart"/>
            <w:r>
              <w:t>Idaly</w:t>
            </w:r>
            <w:proofErr w:type="spellEnd"/>
            <w:r>
              <w:t xml:space="preserve"> Valbuena </w:t>
            </w:r>
            <w:proofErr w:type="spellStart"/>
            <w:r>
              <w:t>Amortegui</w:t>
            </w:r>
            <w:proofErr w:type="spellEnd"/>
          </w:p>
          <w:p w14:paraId="1AC45554" w14:textId="19B275BF" w:rsidR="003D1B71" w:rsidRPr="00665F95" w:rsidRDefault="00B4494B" w:rsidP="00665F95">
            <w:pPr>
              <w:pStyle w:val="Fechas"/>
              <w:spacing w:line="216" w:lineRule="auto"/>
            </w:pPr>
            <w:r>
              <w:t>ÁREA</w:t>
            </w:r>
          </w:p>
          <w:p w14:paraId="790A461D" w14:textId="4C1A45CB" w:rsidR="003D1B71" w:rsidRPr="00665F95" w:rsidRDefault="00B4494B" w:rsidP="00665F95">
            <w:pPr>
              <w:pStyle w:val="Experiencia"/>
              <w:spacing w:line="216" w:lineRule="auto"/>
            </w:pPr>
            <w:r>
              <w:t>Matemáticas</w:t>
            </w:r>
          </w:p>
          <w:p w14:paraId="1A30B522" w14:textId="3841686A" w:rsidR="003D1B71" w:rsidRPr="00665F95" w:rsidRDefault="00B4494B" w:rsidP="00665F95">
            <w:pPr>
              <w:pStyle w:val="Fechas"/>
              <w:spacing w:line="216" w:lineRule="auto"/>
            </w:pPr>
            <w:r>
              <w:t>FECHA DE ENTREGA AL ESTUDIANTE</w:t>
            </w:r>
          </w:p>
          <w:p w14:paraId="59A190B9" w14:textId="57DE9869" w:rsidR="003D1B71" w:rsidRPr="008A3D85" w:rsidRDefault="00B4494B" w:rsidP="00665F95">
            <w:pPr>
              <w:pStyle w:val="Experiencia"/>
              <w:spacing w:line="216" w:lineRule="auto"/>
              <w:rPr>
                <w:color w:val="FF0000"/>
              </w:rPr>
            </w:pPr>
            <w:r w:rsidRPr="008A3D85">
              <w:rPr>
                <w:color w:val="FF0000"/>
              </w:rPr>
              <w:t>Pendiente</w:t>
            </w:r>
          </w:p>
          <w:p w14:paraId="7DA6415B" w14:textId="6BE9C014" w:rsidR="00B4494B" w:rsidRPr="00665F95" w:rsidRDefault="00B4494B" w:rsidP="00B4494B">
            <w:pPr>
              <w:pStyle w:val="Fechas"/>
              <w:spacing w:line="216" w:lineRule="auto"/>
            </w:pPr>
            <w:r>
              <w:t>FECHA DE RECIBIDO DEL ESTUDIANTE</w:t>
            </w:r>
          </w:p>
          <w:p w14:paraId="6E263D30" w14:textId="017AB462" w:rsidR="00B4494B" w:rsidRPr="008A3D85" w:rsidRDefault="00B4494B" w:rsidP="00B4494B">
            <w:pPr>
              <w:pStyle w:val="Experiencia"/>
              <w:spacing w:line="216" w:lineRule="auto"/>
              <w:rPr>
                <w:color w:val="FF0000"/>
              </w:rPr>
            </w:pPr>
            <w:r w:rsidRPr="008A3D85">
              <w:rPr>
                <w:color w:val="FF0000"/>
              </w:rPr>
              <w:t>Pendiente</w:t>
            </w:r>
          </w:p>
          <w:p w14:paraId="10662226" w14:textId="7EB2E29F" w:rsidR="00B4494B" w:rsidRPr="00665F95" w:rsidRDefault="00B4494B" w:rsidP="00B4494B">
            <w:pPr>
              <w:pStyle w:val="Fechas"/>
              <w:spacing w:line="216" w:lineRule="auto"/>
            </w:pPr>
            <w:r>
              <w:t>AÑO</w:t>
            </w:r>
          </w:p>
          <w:p w14:paraId="3938D04A" w14:textId="02E630A9" w:rsidR="00B4494B" w:rsidRPr="00665F95" w:rsidRDefault="00B4494B" w:rsidP="00B4494B">
            <w:pPr>
              <w:pStyle w:val="Experiencia"/>
              <w:spacing w:line="216" w:lineRule="auto"/>
            </w:pPr>
            <w:r>
              <w:t>2020</w:t>
            </w:r>
          </w:p>
          <w:p w14:paraId="53E5778B" w14:textId="19157AD8" w:rsidR="00B4494B" w:rsidRPr="00665F95" w:rsidRDefault="00B4494B" w:rsidP="00B4494B">
            <w:pPr>
              <w:pStyle w:val="Fechas"/>
              <w:spacing w:line="216" w:lineRule="auto"/>
            </w:pPr>
            <w:r>
              <w:t>PERÍODO</w:t>
            </w:r>
          </w:p>
          <w:p w14:paraId="2527F986" w14:textId="358C429C" w:rsidR="00B4494B" w:rsidRPr="00665F95" w:rsidRDefault="00B4494B" w:rsidP="00B4494B">
            <w:pPr>
              <w:pStyle w:val="Experiencia"/>
              <w:spacing w:line="216" w:lineRule="auto"/>
            </w:pPr>
            <w:r>
              <w:t>Segundo</w:t>
            </w:r>
          </w:p>
          <w:p w14:paraId="60E41FE8" w14:textId="195743C2" w:rsidR="00B4494B" w:rsidRPr="00665F95" w:rsidRDefault="00B4494B" w:rsidP="00B4494B">
            <w:pPr>
              <w:pStyle w:val="Fechas"/>
              <w:spacing w:line="216" w:lineRule="auto"/>
            </w:pPr>
            <w:r>
              <w:t>GRADO</w:t>
            </w:r>
          </w:p>
          <w:p w14:paraId="2AA8E937" w14:textId="0F351864" w:rsidR="00B4494B" w:rsidRPr="00665F95" w:rsidRDefault="00B4494B" w:rsidP="00B4494B">
            <w:pPr>
              <w:pStyle w:val="Experiencia"/>
              <w:spacing w:line="216" w:lineRule="auto"/>
            </w:pPr>
            <w:r>
              <w:t>Décimo</w:t>
            </w:r>
          </w:p>
          <w:p w14:paraId="2D07A5F8" w14:textId="5D88F9C6" w:rsidR="00B4494B" w:rsidRPr="00665F95" w:rsidRDefault="00B4494B" w:rsidP="00B4494B">
            <w:pPr>
              <w:pStyle w:val="Fechas"/>
              <w:spacing w:line="216" w:lineRule="auto"/>
            </w:pPr>
            <w:r>
              <w:t>JORNADA</w:t>
            </w:r>
          </w:p>
          <w:p w14:paraId="1976DD68" w14:textId="3DA2E32D" w:rsidR="00B4494B" w:rsidRPr="00665F95" w:rsidRDefault="00083002" w:rsidP="00B4494B">
            <w:pPr>
              <w:pStyle w:val="Experiencia"/>
              <w:spacing w:line="216" w:lineRule="auto"/>
            </w:pPr>
            <w:r>
              <w:t>Mañana</w:t>
            </w:r>
          </w:p>
          <w:p w14:paraId="2CF202AD" w14:textId="2917DF06" w:rsidR="00083002" w:rsidRPr="00665F95" w:rsidRDefault="00083002" w:rsidP="00083002">
            <w:pPr>
              <w:pStyle w:val="Fechas"/>
              <w:spacing w:line="216" w:lineRule="auto"/>
            </w:pPr>
            <w:r>
              <w:t>NOMBRE DEL ESTUDIANTE</w:t>
            </w:r>
          </w:p>
          <w:p w14:paraId="2639EBF7" w14:textId="13D3A8B9" w:rsidR="003D1B71" w:rsidRPr="008A3D85" w:rsidRDefault="00083002" w:rsidP="00083002">
            <w:pPr>
              <w:pStyle w:val="Experiencia"/>
              <w:spacing w:line="216" w:lineRule="auto"/>
              <w:rPr>
                <w:color w:val="FF0000"/>
              </w:rPr>
            </w:pPr>
            <w:r w:rsidRPr="008A3D85">
              <w:rPr>
                <w:color w:val="FF0000"/>
              </w:rPr>
              <w:t>Pendiente</w:t>
            </w:r>
          </w:p>
          <w:p w14:paraId="171E25A5" w14:textId="0D7A65A8" w:rsidR="003D1B71" w:rsidRPr="00F20161" w:rsidRDefault="00083002" w:rsidP="00F20161">
            <w:pPr>
              <w:pStyle w:val="Ttulo2"/>
            </w:pPr>
            <w:r>
              <w:t>GUÍA DE TRABAJO</w:t>
            </w:r>
          </w:p>
          <w:p w14:paraId="7A96E648" w14:textId="4D34125E" w:rsidR="003D1B71" w:rsidRPr="00665F95" w:rsidRDefault="00083002" w:rsidP="00665F95">
            <w:pPr>
              <w:pStyle w:val="Nombredelaescuela"/>
              <w:spacing w:line="216" w:lineRule="auto"/>
            </w:pPr>
            <w:r>
              <w:t>OBJETIVO DE APRENDIZAJE</w:t>
            </w:r>
          </w:p>
          <w:p w14:paraId="0A0D52F8" w14:textId="69141F1C" w:rsidR="003D1B71" w:rsidRDefault="00083002" w:rsidP="00665F95">
            <w:pPr>
              <w:pStyle w:val="Listaconvietas"/>
              <w:spacing w:line="216" w:lineRule="auto"/>
            </w:pPr>
            <w:r>
              <w:t>Que el estudiante mediante la explicación paso a paso de ciertos procesos, solucione problemas que requieren de la aplicación de temáticas vistas anteriormente y que le ayudarán a valorar, la importancia de la trigonometría aplicada en un contexto real.</w:t>
            </w:r>
          </w:p>
          <w:p w14:paraId="43FA5887" w14:textId="76230756" w:rsidR="00083002" w:rsidRDefault="00083002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38DD5558" w14:textId="1F1A31A9" w:rsidR="00083002" w:rsidRDefault="00083002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  <w:r>
              <w:t>También va a descubrir otro tipo de triángulos, en los cuales se aplican unas leyes especiales para solucionarlos y poder analizar y resolver problemas. Además</w:t>
            </w:r>
            <w:r w:rsidR="00EB6B8C">
              <w:t>,</w:t>
            </w:r>
            <w:r>
              <w:t xml:space="preserve"> el estudiante a través de su trabajo gráfico, conocerá las características y propiedades de cada una de las funciones trigonométricas y de las transformaciones que se pueden lograr al variar algún aspecto de las mismas y en geometría reconocerá los elementos y ecuaciones de unas cónicas de manera práctica y sencilla.</w:t>
            </w:r>
          </w:p>
          <w:p w14:paraId="03BEAA70" w14:textId="6025230E" w:rsidR="002E37A5" w:rsidRDefault="002E37A5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0BBEBD69" w14:textId="2F751925" w:rsidR="008F3A66" w:rsidRDefault="008F3A66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3A527C87" w14:textId="3514DDC8" w:rsidR="008F3A66" w:rsidRDefault="008F3A66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7C8D1AE4" w14:textId="4C4DA9D8" w:rsidR="008F3A66" w:rsidRDefault="008F3A66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5A79979D" w14:textId="05BA3B34" w:rsidR="008F3A66" w:rsidRDefault="008F3A66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2D889527" w14:textId="77777777" w:rsidR="008F3A66" w:rsidRPr="00665F95" w:rsidRDefault="008F3A66" w:rsidP="008F3A66">
            <w:pPr>
              <w:pStyle w:val="Listaconvietas"/>
              <w:numPr>
                <w:ilvl w:val="0"/>
                <w:numId w:val="0"/>
              </w:numPr>
              <w:spacing w:line="216" w:lineRule="auto"/>
            </w:pPr>
          </w:p>
          <w:p w14:paraId="3C349C7B" w14:textId="084595F8" w:rsidR="003D1B71" w:rsidRPr="00F20161" w:rsidRDefault="002E37A5" w:rsidP="00F20161">
            <w:pPr>
              <w:pStyle w:val="Ttulo2"/>
            </w:pPr>
            <w:r>
              <w:lastRenderedPageBreak/>
              <w:t>INTRODUCCIÓN</w:t>
            </w:r>
          </w:p>
          <w:p w14:paraId="4963F0DA" w14:textId="657A80D6" w:rsidR="003D1B71" w:rsidRDefault="002E37A5" w:rsidP="00665F95">
            <w:pPr>
              <w:spacing w:line="216" w:lineRule="auto"/>
            </w:pPr>
            <w:r>
              <w:t>Esta guía está diseñada para que:</w:t>
            </w:r>
          </w:p>
          <w:p w14:paraId="27AD716D" w14:textId="43E53AB7" w:rsidR="002E37A5" w:rsidRDefault="002E37A5" w:rsidP="00665F95">
            <w:pPr>
              <w:spacing w:line="216" w:lineRule="auto"/>
            </w:pPr>
          </w:p>
          <w:p w14:paraId="4C0A4955" w14:textId="70A2D3EE" w:rsidR="002E37A5" w:rsidRDefault="002E37A5" w:rsidP="00665F95">
            <w:pPr>
              <w:spacing w:line="216" w:lineRule="auto"/>
            </w:pPr>
            <w:r>
              <w:t>Se pueda ir desarrollando y estudiando en intervalos de tiempos de acuerdo a cada tema.</w:t>
            </w:r>
          </w:p>
          <w:p w14:paraId="31A936EA" w14:textId="0E742C8E" w:rsidR="002E37A5" w:rsidRDefault="002E37A5" w:rsidP="00665F95">
            <w:pPr>
              <w:spacing w:line="216" w:lineRule="auto"/>
            </w:pPr>
            <w:r>
              <w:t xml:space="preserve">Lógicamente en el desarrollo de cada temática se tiene en cuenta los </w:t>
            </w:r>
            <w:proofErr w:type="spellStart"/>
            <w:r>
              <w:t>pre-saberes</w:t>
            </w:r>
            <w:proofErr w:type="spellEnd"/>
            <w:r>
              <w:t xml:space="preserve"> o conocimientos previos ya adquiridos como: el manejo de la calculadora, las razones trigonométricas, plano cartesiano y despeje de variables, entre otros.</w:t>
            </w:r>
          </w:p>
          <w:p w14:paraId="19DDFC16" w14:textId="741C89D1" w:rsidR="002E37A5" w:rsidRDefault="002E37A5" w:rsidP="00665F95">
            <w:pPr>
              <w:spacing w:line="216" w:lineRule="auto"/>
            </w:pPr>
          </w:p>
          <w:p w14:paraId="05E00F1D" w14:textId="6FCB5941" w:rsidR="002E37A5" w:rsidRDefault="002E37A5" w:rsidP="00665F95">
            <w:pPr>
              <w:spacing w:line="216" w:lineRule="auto"/>
            </w:pPr>
            <w:r>
              <w:t>Cada uno de los temas que se estudiarán, tendrán su explicación paso a paso con ayuda de gráficos que el servirán de apoyo y de modelo para mejor comprensión.</w:t>
            </w:r>
          </w:p>
          <w:p w14:paraId="672C0A0C" w14:textId="69316FCF" w:rsidR="00CB230A" w:rsidRDefault="00CB230A" w:rsidP="00665F95">
            <w:pPr>
              <w:spacing w:line="216" w:lineRule="auto"/>
            </w:pPr>
            <w:r>
              <w:t>Los procesos estarán justificados y encontrará algunas observaciones que pretenden llamar su atención de acuerdo al momento de la explicación.</w:t>
            </w:r>
          </w:p>
          <w:p w14:paraId="289B5016" w14:textId="695C2771" w:rsidR="00CB230A" w:rsidRDefault="00CB230A" w:rsidP="00665F95">
            <w:pPr>
              <w:spacing w:line="216" w:lineRule="auto"/>
            </w:pPr>
          </w:p>
          <w:p w14:paraId="0F6216E2" w14:textId="5139591B" w:rsidR="00CB230A" w:rsidRDefault="00CB230A" w:rsidP="00665F95">
            <w:pPr>
              <w:spacing w:line="216" w:lineRule="auto"/>
            </w:pPr>
            <w:r>
              <w:t>Es fundamental que el estudiante lea detenidamente conceptos, explicaciones, justificaciones y observaciones de cada ejemplo</w:t>
            </w:r>
            <w:r w:rsidR="00FB271D">
              <w:t>, los apuntes de su cuaderno y la repetición del proceso explicado es importante que se realice.</w:t>
            </w:r>
          </w:p>
          <w:p w14:paraId="201C3076" w14:textId="747BD590" w:rsidR="00FB271D" w:rsidRDefault="00FB271D" w:rsidP="00665F95">
            <w:pPr>
              <w:spacing w:line="216" w:lineRule="auto"/>
            </w:pPr>
          </w:p>
          <w:p w14:paraId="4DBCE614" w14:textId="412F9406" w:rsidR="00FB271D" w:rsidRDefault="00FB271D" w:rsidP="00665F95">
            <w:pPr>
              <w:spacing w:line="216" w:lineRule="auto"/>
            </w:pPr>
            <w:r>
              <w:t>El proceso de lectura y análisis se debe realizar varias veces hasta lograr entender el o los ejemplos modelo.</w:t>
            </w:r>
          </w:p>
          <w:p w14:paraId="594E8EA8" w14:textId="35C3B320" w:rsidR="00FB271D" w:rsidRDefault="00FB271D" w:rsidP="00665F95">
            <w:pPr>
              <w:spacing w:line="216" w:lineRule="auto"/>
            </w:pPr>
          </w:p>
          <w:p w14:paraId="2FBBA246" w14:textId="4671B676" w:rsidR="00FB271D" w:rsidRDefault="00FB271D" w:rsidP="00665F95">
            <w:pPr>
              <w:spacing w:line="216" w:lineRule="auto"/>
            </w:pPr>
            <w:r>
              <w:t>Se le recomienda ubicarse en un sitio cómodo e iluminado y un momento o espacio de s</w:t>
            </w:r>
            <w:r w:rsidR="00C94091">
              <w:t>u tiempo donde se pueda concentrar, disponer su mente y su cuerpo con actitud de querer aprender y así se le facilite asimilar cada temática expuesta en esta guía didáctica elaborada pensando en mejorar el nivel de comprensión del estudiante y a la vez en despertar</w:t>
            </w:r>
            <w:r w:rsidR="000B789B">
              <w:t xml:space="preserve"> su interés ya que cuenta con las capacidades para lograr aprender.</w:t>
            </w:r>
          </w:p>
          <w:p w14:paraId="1A19FA82" w14:textId="77777777" w:rsidR="00CB230A" w:rsidRPr="00665F95" w:rsidRDefault="00CB230A" w:rsidP="00665F95">
            <w:pPr>
              <w:spacing w:line="216" w:lineRule="auto"/>
            </w:pPr>
          </w:p>
          <w:p w14:paraId="1A1BB0B1" w14:textId="15687FB3" w:rsidR="003D1B71" w:rsidRPr="00F20161" w:rsidRDefault="000B789B" w:rsidP="00F20161">
            <w:pPr>
              <w:pStyle w:val="Ttulo2"/>
            </w:pPr>
            <w:r>
              <w:t xml:space="preserve">¿QUÉ VOY A APRENDER? </w:t>
            </w:r>
          </w:p>
          <w:p w14:paraId="3A4C9B0A" w14:textId="1136E805" w:rsidR="000B789B" w:rsidRPr="00665F95" w:rsidRDefault="000B789B" w:rsidP="000B789B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SOLUCIONAR PROBLEMAS:</w:t>
            </w:r>
          </w:p>
          <w:p w14:paraId="33563372" w14:textId="38F4B4B8" w:rsidR="003D1B71" w:rsidRDefault="000B789B" w:rsidP="00665F95">
            <w:pPr>
              <w:spacing w:line="216" w:lineRule="auto"/>
            </w:pPr>
            <w:r>
              <w:t xml:space="preserve">Los problemas que va a encontrar, requieren de la aplicación de las razones trigonométricas, análisis </w:t>
            </w:r>
            <w:r w:rsidR="00F07CA8">
              <w:t>y comprensión de la situación real planteada.</w:t>
            </w:r>
          </w:p>
          <w:p w14:paraId="1EC5CFA3" w14:textId="25BB5D0F" w:rsidR="00F07CA8" w:rsidRDefault="00F07CA8" w:rsidP="00665F95">
            <w:pPr>
              <w:spacing w:line="216" w:lineRule="auto"/>
            </w:pPr>
          </w:p>
          <w:p w14:paraId="1FEDCECF" w14:textId="079F0750" w:rsidR="00F07CA8" w:rsidRDefault="00F07CA8" w:rsidP="00665F95">
            <w:pPr>
              <w:spacing w:line="216" w:lineRule="auto"/>
              <w:rPr>
                <w:b/>
                <w:bCs/>
              </w:rPr>
            </w:pPr>
            <w:r>
              <w:rPr>
                <w:b/>
                <w:bCs/>
              </w:rPr>
              <w:t>RECOMENDACIONES</w:t>
            </w:r>
          </w:p>
          <w:p w14:paraId="7AE8359E" w14:textId="6635D3AE" w:rsidR="00F07CA8" w:rsidRPr="00F07CA8" w:rsidRDefault="00F07CA8" w:rsidP="00F07CA8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>
              <w:t>Leer cuidadosamente el problema, las veces que sea necesario.</w:t>
            </w:r>
          </w:p>
          <w:p w14:paraId="3A06AAAE" w14:textId="41C2F577" w:rsidR="00F07CA8" w:rsidRPr="00F07CA8" w:rsidRDefault="00F07CA8" w:rsidP="00F07CA8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>
              <w:t>Conocer el significado de todas las palabras.</w:t>
            </w:r>
          </w:p>
          <w:p w14:paraId="6F4FB144" w14:textId="4B61C888" w:rsidR="00F07CA8" w:rsidRPr="00F07CA8" w:rsidRDefault="00F07CA8" w:rsidP="00F07CA8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>
              <w:t>Elaborar el gráfico que describe la situación del problema.</w:t>
            </w:r>
          </w:p>
          <w:p w14:paraId="0156ED5D" w14:textId="29B3FBCC" w:rsidR="00F07CA8" w:rsidRPr="00F07CA8" w:rsidRDefault="00F07CA8" w:rsidP="00F07CA8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>
              <w:t>Ubicar los datos conocidos en el gráfico.</w:t>
            </w:r>
          </w:p>
          <w:p w14:paraId="78CF78DA" w14:textId="3A38C3A6" w:rsidR="00F07CA8" w:rsidRPr="00F07CA8" w:rsidRDefault="00F07CA8" w:rsidP="00F07CA8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>
              <w:t>Identificar claramente la (s) incógnitas que debemos hallar.</w:t>
            </w:r>
          </w:p>
          <w:p w14:paraId="2EB69651" w14:textId="5AD2E521" w:rsidR="00F07CA8" w:rsidRPr="00F07CA8" w:rsidRDefault="00F07CA8" w:rsidP="00F07CA8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>
              <w:t>Identificar la razón o razones trigonométricas que puedo utilizar.</w:t>
            </w:r>
          </w:p>
          <w:p w14:paraId="67AD0DD5" w14:textId="1228C2BE" w:rsidR="00F07CA8" w:rsidRPr="00F07CA8" w:rsidRDefault="00F07CA8" w:rsidP="00F07CA8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>
              <w:t>Tener calculadora científica a la mano.</w:t>
            </w:r>
          </w:p>
          <w:p w14:paraId="40C3BA48" w14:textId="6BCEBE53" w:rsidR="00F07CA8" w:rsidRDefault="00F07CA8" w:rsidP="00F07CA8">
            <w:pPr>
              <w:spacing w:line="216" w:lineRule="auto"/>
              <w:rPr>
                <w:b/>
                <w:bCs/>
              </w:rPr>
            </w:pPr>
          </w:p>
          <w:p w14:paraId="75686917" w14:textId="419489C5" w:rsidR="008F3A66" w:rsidRDefault="008F3A66" w:rsidP="00F07CA8">
            <w:pPr>
              <w:spacing w:line="216" w:lineRule="auto"/>
              <w:rPr>
                <w:b/>
                <w:bCs/>
              </w:rPr>
            </w:pPr>
          </w:p>
          <w:p w14:paraId="7A76327D" w14:textId="237BE324" w:rsidR="008F3A66" w:rsidRDefault="008F3A66" w:rsidP="00F07CA8">
            <w:pPr>
              <w:spacing w:line="216" w:lineRule="auto"/>
              <w:rPr>
                <w:b/>
                <w:bCs/>
              </w:rPr>
            </w:pPr>
          </w:p>
          <w:p w14:paraId="5F18DCC1" w14:textId="77777777" w:rsidR="008F3A66" w:rsidRPr="00F07CA8" w:rsidRDefault="008F3A66" w:rsidP="00F07CA8">
            <w:pPr>
              <w:spacing w:line="216" w:lineRule="auto"/>
              <w:rPr>
                <w:b/>
                <w:bCs/>
              </w:rPr>
            </w:pPr>
          </w:p>
          <w:p w14:paraId="0D005849" w14:textId="30EC7CC9" w:rsidR="003D1B71" w:rsidRPr="00F20161" w:rsidRDefault="00F07CA8" w:rsidP="00F20161">
            <w:pPr>
              <w:pStyle w:val="Ttulo2"/>
            </w:pPr>
            <w:r>
              <w:lastRenderedPageBreak/>
              <w:t>LO QUE ESTOY APRENDIENDO</w:t>
            </w:r>
          </w:p>
          <w:p w14:paraId="24D3C5C1" w14:textId="141A88AC" w:rsidR="003D1B71" w:rsidRDefault="00356651" w:rsidP="00665F95">
            <w:pPr>
              <w:spacing w:line="216" w:lineRule="auto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CE94294" wp14:editId="649123E9">
                  <wp:simplePos x="0" y="0"/>
                  <wp:positionH relativeFrom="column">
                    <wp:posOffset>-2596515</wp:posOffset>
                  </wp:positionH>
                  <wp:positionV relativeFrom="paragraph">
                    <wp:posOffset>324485</wp:posOffset>
                  </wp:positionV>
                  <wp:extent cx="3932555" cy="238125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3255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CA8">
              <w:rPr>
                <w:b/>
                <w:bCs/>
              </w:rPr>
              <w:t>ÁNGULO DE ELEVACIÓN – ÁNGULO DE DEPRESIÓN</w:t>
            </w:r>
          </w:p>
          <w:p w14:paraId="6B563EF9" w14:textId="47EE17F9" w:rsidR="00F07CA8" w:rsidRPr="00665F95" w:rsidRDefault="00F07CA8" w:rsidP="00F07CA8">
            <w:pPr>
              <w:pStyle w:val="Nombredelaescuela"/>
              <w:spacing w:line="216" w:lineRule="auto"/>
            </w:pPr>
          </w:p>
          <w:p w14:paraId="4E51CD94" w14:textId="77777777" w:rsidR="00B307BD" w:rsidRDefault="00B307BD" w:rsidP="00292356">
            <w:pPr>
              <w:spacing w:line="216" w:lineRule="auto"/>
              <w:ind w:left="2469" w:right="-2667"/>
              <w:rPr>
                <w:b/>
                <w:bCs/>
              </w:rPr>
            </w:pPr>
          </w:p>
          <w:p w14:paraId="7DEDDDD3" w14:textId="77777777" w:rsidR="00B307BD" w:rsidRDefault="00B307BD" w:rsidP="00292356">
            <w:pPr>
              <w:spacing w:line="216" w:lineRule="auto"/>
              <w:ind w:left="2469" w:right="-2667"/>
              <w:rPr>
                <w:b/>
                <w:bCs/>
              </w:rPr>
            </w:pPr>
          </w:p>
          <w:p w14:paraId="77AE9AB8" w14:textId="77777777" w:rsidR="00B307BD" w:rsidRDefault="00B307BD" w:rsidP="00292356">
            <w:pPr>
              <w:spacing w:line="216" w:lineRule="auto"/>
              <w:ind w:left="2469" w:right="-2667"/>
              <w:rPr>
                <w:b/>
                <w:bCs/>
              </w:rPr>
            </w:pPr>
          </w:p>
          <w:p w14:paraId="5289E8AF" w14:textId="2963E0AA" w:rsidR="00F07CA8" w:rsidRDefault="00292356" w:rsidP="00292356">
            <w:pPr>
              <w:spacing w:line="216" w:lineRule="auto"/>
              <w:ind w:left="2469" w:right="-2667"/>
              <w:rPr>
                <w:b/>
                <w:bCs/>
              </w:rPr>
            </w:pPr>
            <w:r>
              <w:rPr>
                <w:b/>
                <w:bCs/>
              </w:rPr>
              <w:t>ANGULO DE DEPRESIÓN</w:t>
            </w:r>
          </w:p>
          <w:p w14:paraId="65912659" w14:textId="3F1294E6" w:rsidR="00292356" w:rsidRDefault="00292356" w:rsidP="00292356">
            <w:pPr>
              <w:spacing w:line="216" w:lineRule="auto"/>
              <w:ind w:left="2469" w:right="-2667"/>
            </w:pPr>
            <w:r>
              <w:t>El ángulo que se forma entre la visual</w:t>
            </w:r>
          </w:p>
          <w:p w14:paraId="09BB3281" w14:textId="30EF16EC" w:rsidR="00292356" w:rsidRDefault="00292356" w:rsidP="00292356">
            <w:pPr>
              <w:spacing w:line="216" w:lineRule="auto"/>
              <w:ind w:left="2469" w:right="-2667"/>
            </w:pPr>
            <w:r>
              <w:t>horizontal y la línea visual, cuando miro</w:t>
            </w:r>
          </w:p>
          <w:p w14:paraId="0591BB66" w14:textId="46A78025" w:rsidR="00292356" w:rsidRDefault="00292356" w:rsidP="00292356">
            <w:pPr>
              <w:spacing w:line="216" w:lineRule="auto"/>
              <w:ind w:left="2469" w:right="-2667"/>
            </w:pPr>
            <w:r>
              <w:t>hacia abajo.</w:t>
            </w:r>
          </w:p>
          <w:p w14:paraId="193C9A6A" w14:textId="48173130" w:rsidR="00292356" w:rsidRDefault="00292356" w:rsidP="00292356">
            <w:pPr>
              <w:spacing w:line="216" w:lineRule="auto"/>
              <w:ind w:left="2469" w:right="-2667"/>
            </w:pPr>
          </w:p>
          <w:p w14:paraId="28DF6A5D" w14:textId="006368CD" w:rsidR="00292356" w:rsidRDefault="00292356" w:rsidP="00292356">
            <w:pPr>
              <w:spacing w:line="216" w:lineRule="auto"/>
              <w:ind w:left="2469" w:right="-2667"/>
            </w:pPr>
          </w:p>
          <w:p w14:paraId="21576456" w14:textId="1CCB4B7C" w:rsidR="00292356" w:rsidRDefault="00292356" w:rsidP="00292356">
            <w:pPr>
              <w:spacing w:line="216" w:lineRule="auto"/>
              <w:ind w:left="2469" w:right="-2667"/>
              <w:rPr>
                <w:b/>
                <w:bCs/>
              </w:rPr>
            </w:pPr>
            <w:r>
              <w:rPr>
                <w:b/>
                <w:bCs/>
              </w:rPr>
              <w:t>ANGULO DE ELEVACIÓN</w:t>
            </w:r>
          </w:p>
          <w:p w14:paraId="37FC484A" w14:textId="4BF4CF5D" w:rsidR="00292356" w:rsidRDefault="00292356" w:rsidP="00292356">
            <w:pPr>
              <w:spacing w:line="216" w:lineRule="auto"/>
              <w:ind w:left="2469" w:right="-2667"/>
            </w:pPr>
            <w:r>
              <w:t>El ángulo que se forma entre la visual</w:t>
            </w:r>
          </w:p>
          <w:p w14:paraId="18673A27" w14:textId="66B5E915" w:rsidR="00292356" w:rsidRDefault="00292356" w:rsidP="00292356">
            <w:pPr>
              <w:spacing w:line="216" w:lineRule="auto"/>
              <w:ind w:left="2469" w:right="-2667"/>
            </w:pPr>
            <w:r>
              <w:t>horizontal y la línea visual, cuando miro</w:t>
            </w:r>
          </w:p>
          <w:p w14:paraId="28D3F67D" w14:textId="77777777" w:rsidR="00292356" w:rsidRDefault="00292356" w:rsidP="00292356">
            <w:pPr>
              <w:spacing w:line="216" w:lineRule="auto"/>
              <w:ind w:left="2469" w:right="-2667"/>
            </w:pPr>
            <w:r>
              <w:t>hacia arriba.</w:t>
            </w:r>
          </w:p>
          <w:p w14:paraId="37455990" w14:textId="77777777" w:rsidR="00292356" w:rsidRDefault="00292356" w:rsidP="00292356">
            <w:pPr>
              <w:spacing w:line="216" w:lineRule="auto"/>
              <w:ind w:left="2469" w:right="-2667"/>
            </w:pPr>
          </w:p>
          <w:p w14:paraId="6147A104" w14:textId="1FC72E3B" w:rsidR="00292356" w:rsidRPr="00292356" w:rsidRDefault="00292356" w:rsidP="00292356">
            <w:pPr>
              <w:spacing w:line="216" w:lineRule="auto"/>
              <w:ind w:left="2469" w:right="-2667"/>
            </w:pPr>
          </w:p>
        </w:tc>
      </w:tr>
      <w:tr w:rsidR="003D1B71" w:rsidRPr="00CA16E3" w14:paraId="5079BE92" w14:textId="77777777" w:rsidTr="00292356">
        <w:trPr>
          <w:trHeight w:val="1164"/>
        </w:trPr>
        <w:tc>
          <w:tcPr>
            <w:tcW w:w="720" w:type="dxa"/>
          </w:tcPr>
          <w:p w14:paraId="4FE801C3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12987D2B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886" w:type="dxa"/>
            <w:vMerge/>
          </w:tcPr>
          <w:p w14:paraId="7F06A09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C4C26D0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4243E561" w14:textId="77777777" w:rsidTr="00292356">
        <w:trPr>
          <w:trHeight w:val="543"/>
        </w:trPr>
        <w:tc>
          <w:tcPr>
            <w:tcW w:w="720" w:type="dxa"/>
          </w:tcPr>
          <w:p w14:paraId="6990CC0A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F09623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377010B" wp14:editId="076FC6BC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1081E2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5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620B9BD" w14:textId="0B8330F3" w:rsidR="002F34CA" w:rsidRPr="002F34CA" w:rsidRDefault="002F34CA" w:rsidP="002F34CA">
            <w:r w:rsidRPr="002F34CA">
              <w:t>Carrera 5a Número 65-41 Barrio Jordán</w:t>
            </w:r>
          </w:p>
          <w:p w14:paraId="6D8E765B" w14:textId="30F9B1A4" w:rsidR="003D1B71" w:rsidRPr="002F34CA" w:rsidRDefault="002F34CA" w:rsidP="002F34CA">
            <w:pPr>
              <w:rPr>
                <w:rFonts w:asciiTheme="minorHAnsi" w:hAnsiTheme="minorHAnsi" w:cstheme="minorHAnsi"/>
              </w:rPr>
            </w:pPr>
            <w:r w:rsidRPr="002F34CA">
              <w:rPr>
                <w:rFonts w:asciiTheme="minorHAnsi" w:hAnsiTheme="minorHAnsi" w:cstheme="minorHAnsi"/>
              </w:rPr>
              <w:t>Ibagué Tolima</w:t>
            </w:r>
          </w:p>
        </w:tc>
        <w:tc>
          <w:tcPr>
            <w:tcW w:w="886" w:type="dxa"/>
            <w:vMerge/>
          </w:tcPr>
          <w:p w14:paraId="0D5F671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003864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9F4370C" w14:textId="77777777" w:rsidTr="00292356">
        <w:trPr>
          <w:trHeight w:val="183"/>
        </w:trPr>
        <w:tc>
          <w:tcPr>
            <w:tcW w:w="720" w:type="dxa"/>
          </w:tcPr>
          <w:p w14:paraId="41C396ED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781D007" w14:textId="77777777" w:rsidR="003D1B71" w:rsidRPr="002F34CA" w:rsidRDefault="003D1B71" w:rsidP="002F34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vMerge/>
          </w:tcPr>
          <w:p w14:paraId="1A164C6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47EA7B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4EC1926" w14:textId="77777777" w:rsidTr="002F34CA">
        <w:trPr>
          <w:trHeight w:val="624"/>
        </w:trPr>
        <w:tc>
          <w:tcPr>
            <w:tcW w:w="720" w:type="dxa"/>
          </w:tcPr>
          <w:p w14:paraId="58F0A9F7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B54412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627D590" wp14:editId="2138E927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771643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7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C012A1F" w14:textId="349025DF" w:rsidR="003D1B71" w:rsidRPr="002F34CA" w:rsidRDefault="002F34CA" w:rsidP="002F34CA">
            <w:r w:rsidRPr="002F34CA">
              <w:t>2717955</w:t>
            </w:r>
          </w:p>
        </w:tc>
        <w:tc>
          <w:tcPr>
            <w:tcW w:w="886" w:type="dxa"/>
            <w:vMerge/>
          </w:tcPr>
          <w:p w14:paraId="53B9E152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D05DC9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DBCF348" w14:textId="77777777" w:rsidTr="00292356">
        <w:trPr>
          <w:trHeight w:val="183"/>
        </w:trPr>
        <w:tc>
          <w:tcPr>
            <w:tcW w:w="720" w:type="dxa"/>
          </w:tcPr>
          <w:p w14:paraId="708D722F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627BCB" w14:textId="77777777" w:rsidR="003D1B71" w:rsidRPr="002F34CA" w:rsidRDefault="003D1B71" w:rsidP="002F34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vMerge/>
          </w:tcPr>
          <w:p w14:paraId="46340B5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5A4C8E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69CB639" w14:textId="77777777" w:rsidTr="002F34CA">
        <w:trPr>
          <w:trHeight w:val="633"/>
        </w:trPr>
        <w:tc>
          <w:tcPr>
            <w:tcW w:w="720" w:type="dxa"/>
          </w:tcPr>
          <w:p w14:paraId="44CDDA10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33678A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F554FF7" wp14:editId="26E9858F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C1FA8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9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717D6CC" w14:textId="5819101F" w:rsidR="003D1B71" w:rsidRPr="002F34CA" w:rsidRDefault="002E0DC8" w:rsidP="002F34CA">
            <w:pPr>
              <w:rPr>
                <w:rFonts w:asciiTheme="minorHAnsi" w:hAnsiTheme="minorHAnsi" w:cstheme="minorHAnsi"/>
              </w:rPr>
            </w:pPr>
            <w:hyperlink r:id="rId20" w:history="1">
              <w:r w:rsidR="002F34CA" w:rsidRPr="002F34CA">
                <w:rPr>
                  <w:rStyle w:val="Hipervnculo"/>
                  <w:rFonts w:asciiTheme="minorHAnsi" w:hAnsiTheme="minorHAnsi" w:cstheme="minorHAnsi"/>
                  <w:color w:val="auto"/>
                </w:rPr>
                <w:t>sagradafamiliaibague@gmail.com</w:t>
              </w:r>
            </w:hyperlink>
            <w:r w:rsidR="002F34CA" w:rsidRPr="002F34C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6" w:type="dxa"/>
            <w:vMerge/>
          </w:tcPr>
          <w:p w14:paraId="48983CC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35FA07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03C270A" w14:textId="77777777" w:rsidTr="00292356">
        <w:trPr>
          <w:trHeight w:val="174"/>
        </w:trPr>
        <w:tc>
          <w:tcPr>
            <w:tcW w:w="720" w:type="dxa"/>
          </w:tcPr>
          <w:p w14:paraId="5507883D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D027CB4" w14:textId="77777777" w:rsidR="003D1B71" w:rsidRPr="002F34CA" w:rsidRDefault="003D1B71" w:rsidP="002F34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vMerge/>
          </w:tcPr>
          <w:p w14:paraId="0376D87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15BF7C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FDB1A5F" w14:textId="77777777" w:rsidTr="00292356">
        <w:trPr>
          <w:trHeight w:val="633"/>
        </w:trPr>
        <w:tc>
          <w:tcPr>
            <w:tcW w:w="720" w:type="dxa"/>
          </w:tcPr>
          <w:p w14:paraId="5EB27D8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859F20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7B575B8" wp14:editId="37720B94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4B7A8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2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1363943" w14:textId="44A602B8" w:rsidR="003D1B71" w:rsidRPr="002F34CA" w:rsidRDefault="002E0DC8" w:rsidP="002F34CA">
            <w:pPr>
              <w:rPr>
                <w:rFonts w:asciiTheme="minorHAnsi" w:hAnsiTheme="minorHAnsi" w:cstheme="minorHAnsi"/>
              </w:rPr>
            </w:pPr>
            <w:hyperlink r:id="rId23" w:history="1">
              <w:r w:rsidR="002F34CA" w:rsidRPr="00A96126">
                <w:rPr>
                  <w:rStyle w:val="Hipervnculo"/>
                </w:rPr>
                <w:t>https://www.ietsagradafamilia.edu.co</w:t>
              </w:r>
            </w:hyperlink>
          </w:p>
        </w:tc>
        <w:tc>
          <w:tcPr>
            <w:tcW w:w="886" w:type="dxa"/>
            <w:vMerge/>
          </w:tcPr>
          <w:p w14:paraId="383F8061" w14:textId="77777777" w:rsidR="003D1B71" w:rsidRPr="00CA16E3" w:rsidRDefault="003D1B71" w:rsidP="00D50D7A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72CE1B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D8E6287" w14:textId="77777777" w:rsidTr="00292356">
        <w:trPr>
          <w:trHeight w:val="4071"/>
        </w:trPr>
        <w:tc>
          <w:tcPr>
            <w:tcW w:w="720" w:type="dxa"/>
          </w:tcPr>
          <w:p w14:paraId="638F64AF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0F1673EE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886" w:type="dxa"/>
          </w:tcPr>
          <w:p w14:paraId="6B6A2994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62CA14D7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5A66E0DC" w14:textId="7A89B1C4" w:rsidR="007F5B63" w:rsidRDefault="007F5B63" w:rsidP="006D79A8">
      <w:pPr>
        <w:pStyle w:val="Textoindependiente"/>
        <w:rPr>
          <w:lang w:val="es-ES_tradnl"/>
        </w:rPr>
      </w:pPr>
    </w:p>
    <w:p w14:paraId="137AF8B7" w14:textId="3E989203" w:rsidR="00292356" w:rsidRPr="00F20161" w:rsidRDefault="00292356" w:rsidP="00292356">
      <w:pPr>
        <w:pStyle w:val="Ttulo2"/>
      </w:pPr>
      <w:r>
        <w:t>EJEMPLOS MODELO</w:t>
      </w:r>
    </w:p>
    <w:p w14:paraId="0F759ED9" w14:textId="1442CF90" w:rsidR="00292356" w:rsidRPr="000928A1" w:rsidRDefault="00292356" w:rsidP="00292356">
      <w:pPr>
        <w:pStyle w:val="Textoindependiente"/>
        <w:numPr>
          <w:ilvl w:val="0"/>
          <w:numId w:val="18"/>
        </w:numPr>
        <w:rPr>
          <w:b/>
          <w:bCs/>
          <w:lang w:val="es-ES_tradnl"/>
        </w:rPr>
      </w:pPr>
      <w:r>
        <w:rPr>
          <w:lang w:val="es-ES_tradnl"/>
        </w:rPr>
        <w:t xml:space="preserve">Un árbol proyecta una sombra </w:t>
      </w:r>
      <w:r w:rsidR="000928A1">
        <w:rPr>
          <w:lang w:val="es-ES_tradnl"/>
        </w:rPr>
        <w:t>de 18 m. Si el ángulo que se forma desde donde termina la sombra hasta el punto más alto del árbol es de 48°. ¿cuál es l altura del árbol?</w:t>
      </w:r>
    </w:p>
    <w:p w14:paraId="62218E91" w14:textId="3C6746EA" w:rsidR="000928A1" w:rsidRDefault="000928A1" w:rsidP="000928A1">
      <w:pPr>
        <w:pStyle w:val="Textoindependiente"/>
        <w:rPr>
          <w:lang w:val="es-ES_tradnl"/>
        </w:rPr>
      </w:pPr>
    </w:p>
    <w:p w14:paraId="61184A9C" w14:textId="630A5CF5" w:rsidR="000928A1" w:rsidRDefault="007D4C51" w:rsidP="00C43F67">
      <w:pPr>
        <w:pStyle w:val="Textoindependiente"/>
        <w:numPr>
          <w:ilvl w:val="0"/>
          <w:numId w:val="19"/>
        </w:num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C6689F" wp14:editId="3CACC6A4">
            <wp:simplePos x="0" y="0"/>
            <wp:positionH relativeFrom="column">
              <wp:posOffset>2298700</wp:posOffset>
            </wp:positionH>
            <wp:positionV relativeFrom="paragraph">
              <wp:posOffset>41275</wp:posOffset>
            </wp:positionV>
            <wp:extent cx="4251366" cy="2345669"/>
            <wp:effectExtent l="0" t="0" r="0" b="0"/>
            <wp:wrapTight wrapText="bothSides">
              <wp:wrapPolygon edited="0">
                <wp:start x="0" y="0"/>
                <wp:lineTo x="0" y="21407"/>
                <wp:lineTo x="21487" y="21407"/>
                <wp:lineTo x="2148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66" cy="234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67">
        <w:rPr>
          <w:lang w:val="es-ES_tradnl"/>
        </w:rPr>
        <w:t>Se traza el gráfico.</w:t>
      </w:r>
    </w:p>
    <w:p w14:paraId="1F9D0F0E" w14:textId="77777777" w:rsidR="00C43F67" w:rsidRDefault="00C43F67" w:rsidP="00C43F67">
      <w:pPr>
        <w:pStyle w:val="Textoindependiente"/>
        <w:ind w:left="720"/>
        <w:rPr>
          <w:lang w:val="es-ES_tradnl"/>
        </w:rPr>
      </w:pPr>
    </w:p>
    <w:p w14:paraId="71386F5D" w14:textId="67573CB6" w:rsidR="00C43F67" w:rsidRDefault="00C43F67" w:rsidP="00C43F67">
      <w:pPr>
        <w:pStyle w:val="Textoindependiente"/>
        <w:numPr>
          <w:ilvl w:val="0"/>
          <w:numId w:val="19"/>
        </w:numPr>
        <w:rPr>
          <w:lang w:val="es-ES_tradnl"/>
        </w:rPr>
      </w:pPr>
      <w:r>
        <w:rPr>
          <w:lang w:val="es-ES_tradnl"/>
        </w:rPr>
        <w:t>Se debe tener en cuenta que toda altura se mide vertical y se simboliza con la letra “</w:t>
      </w:r>
      <w:r w:rsidRPr="00C43F67">
        <w:rPr>
          <w:b/>
          <w:bCs/>
          <w:lang w:val="es-ES_tradnl"/>
        </w:rPr>
        <w:t>h</w:t>
      </w:r>
      <w:r>
        <w:rPr>
          <w:lang w:val="es-ES_tradnl"/>
        </w:rPr>
        <w:t>”.</w:t>
      </w:r>
    </w:p>
    <w:p w14:paraId="18C10DE7" w14:textId="77777777" w:rsidR="00C43F67" w:rsidRPr="00C43F67" w:rsidRDefault="00C43F67" w:rsidP="00C43F67">
      <w:pPr>
        <w:pStyle w:val="Prrafodelista"/>
        <w:numPr>
          <w:ilvl w:val="0"/>
          <w:numId w:val="0"/>
        </w:numPr>
        <w:spacing w:after="0"/>
        <w:ind w:left="567"/>
        <w:rPr>
          <w:lang w:val="es-ES_tradnl"/>
        </w:rPr>
      </w:pPr>
    </w:p>
    <w:p w14:paraId="48C04CFA" w14:textId="74D121AB" w:rsidR="00C43F67" w:rsidRDefault="00C43F67" w:rsidP="00C45EC9">
      <w:pPr>
        <w:pStyle w:val="Textoindependiente"/>
        <w:numPr>
          <w:ilvl w:val="0"/>
          <w:numId w:val="19"/>
        </w:numPr>
        <w:ind w:left="714" w:hanging="357"/>
        <w:rPr>
          <w:lang w:val="es-ES_tradnl"/>
        </w:rPr>
      </w:pPr>
      <w:r>
        <w:rPr>
          <w:lang w:val="es-ES_tradnl"/>
        </w:rPr>
        <w:t>Tratamos de dibujar los elementos que nombra el problema y al elaborar el gráfico siempre encontramos un triángulo rectángulo.</w:t>
      </w:r>
    </w:p>
    <w:p w14:paraId="16058400" w14:textId="77777777" w:rsidR="00C43F67" w:rsidRPr="00C43F67" w:rsidRDefault="00C43F67" w:rsidP="00C43F67">
      <w:pPr>
        <w:pStyle w:val="Prrafodelista"/>
        <w:numPr>
          <w:ilvl w:val="0"/>
          <w:numId w:val="0"/>
        </w:numPr>
        <w:spacing w:after="0"/>
        <w:ind w:left="720"/>
        <w:rPr>
          <w:lang w:val="es-ES_tradnl"/>
        </w:rPr>
      </w:pPr>
    </w:p>
    <w:p w14:paraId="5F77CAF5" w14:textId="0A562A02" w:rsidR="00C43F67" w:rsidRDefault="00C43F67" w:rsidP="00C43F67">
      <w:pPr>
        <w:pStyle w:val="Textoindependiente"/>
        <w:numPr>
          <w:ilvl w:val="0"/>
          <w:numId w:val="19"/>
        </w:numPr>
        <w:rPr>
          <w:lang w:val="es-ES_tradnl"/>
        </w:rPr>
      </w:pPr>
      <w:r>
        <w:rPr>
          <w:lang w:val="es-ES_tradnl"/>
        </w:rPr>
        <w:t>Ubicamos los datos que proporciona la descripción del problema.</w:t>
      </w:r>
    </w:p>
    <w:p w14:paraId="2696504A" w14:textId="77777777" w:rsidR="00C43F67" w:rsidRPr="00C43F67" w:rsidRDefault="00C43F67" w:rsidP="00C43F67">
      <w:pPr>
        <w:pStyle w:val="Prrafodelista"/>
        <w:numPr>
          <w:ilvl w:val="0"/>
          <w:numId w:val="0"/>
        </w:numPr>
        <w:spacing w:after="0"/>
        <w:ind w:left="720"/>
        <w:rPr>
          <w:lang w:val="es-ES_tradnl"/>
        </w:rPr>
      </w:pPr>
    </w:p>
    <w:p w14:paraId="5A6554B0" w14:textId="7A21CCC9" w:rsidR="00C43F67" w:rsidRPr="00C43F67" w:rsidRDefault="00C43F67" w:rsidP="00C43F67">
      <w:pPr>
        <w:pStyle w:val="Textoindependiente"/>
        <w:numPr>
          <w:ilvl w:val="0"/>
          <w:numId w:val="19"/>
        </w:numPr>
        <w:rPr>
          <w:lang w:val="es-ES_tradnl"/>
        </w:rPr>
      </w:pPr>
      <w:r>
        <w:rPr>
          <w:lang w:val="es-ES_tradnl"/>
        </w:rPr>
        <w:t xml:space="preserve">Identificamos la pregunta: </w:t>
      </w:r>
      <w:r>
        <w:rPr>
          <w:b/>
          <w:bCs/>
          <w:lang w:val="es-ES_tradnl"/>
        </w:rPr>
        <w:t>h</w:t>
      </w:r>
      <w:proofErr w:type="gramStart"/>
      <w:r>
        <w:rPr>
          <w:b/>
          <w:bCs/>
          <w:lang w:val="es-ES_tradnl"/>
        </w:rPr>
        <w:t>=?.</w:t>
      </w:r>
      <w:proofErr w:type="gramEnd"/>
    </w:p>
    <w:p w14:paraId="7DBA2364" w14:textId="77777777" w:rsidR="00C43F67" w:rsidRDefault="00C43F67" w:rsidP="00C43F67">
      <w:pPr>
        <w:pStyle w:val="Textoindependiente"/>
        <w:ind w:left="720"/>
        <w:rPr>
          <w:lang w:val="es-ES_tradnl"/>
        </w:rPr>
      </w:pPr>
    </w:p>
    <w:p w14:paraId="3A2EED07" w14:textId="3522CA7D" w:rsidR="000928A1" w:rsidRDefault="00C43F67" w:rsidP="007B2F2A">
      <w:pPr>
        <w:pStyle w:val="Textoindependiente"/>
        <w:numPr>
          <w:ilvl w:val="0"/>
          <w:numId w:val="19"/>
        </w:numPr>
        <w:rPr>
          <w:lang w:val="es-ES_tradnl"/>
        </w:rPr>
      </w:pPr>
      <w:r>
        <w:rPr>
          <w:lang w:val="es-ES_tradnl"/>
        </w:rPr>
        <w:t xml:space="preserve">Conocemos un ángulo agudo </w:t>
      </w:r>
      <w:r w:rsidR="007B2F2A">
        <w:rPr>
          <w:lang w:val="es-ES_tradnl"/>
        </w:rPr>
        <w:t xml:space="preserve">y el cateto adyacente. El problema pregunta por la medida de la altura </w:t>
      </w:r>
      <w:proofErr w:type="gramStart"/>
      <w:r w:rsidR="007B2F2A">
        <w:rPr>
          <w:lang w:val="es-ES_tradnl"/>
        </w:rPr>
        <w:t>que</w:t>
      </w:r>
      <w:proofErr w:type="gramEnd"/>
      <w:r w:rsidR="007B2F2A">
        <w:rPr>
          <w:lang w:val="es-ES_tradnl"/>
        </w:rPr>
        <w:t xml:space="preserve"> en el triángulo, corresponde a encontrar el cateto opuesto.</w:t>
      </w:r>
    </w:p>
    <w:p w14:paraId="12BEEE43" w14:textId="438B5E80" w:rsidR="007B2F2A" w:rsidRDefault="007B2F2A" w:rsidP="007B2F2A">
      <w:pPr>
        <w:ind w:left="360"/>
        <w:rPr>
          <w:lang w:val="es-ES_tradnl"/>
        </w:rPr>
      </w:pPr>
    </w:p>
    <w:p w14:paraId="1E19F79A" w14:textId="7E17F07D" w:rsidR="007B2F2A" w:rsidRDefault="007B2F2A" w:rsidP="007B2F2A">
      <w:pPr>
        <w:pStyle w:val="Prrafodelista"/>
        <w:numPr>
          <w:ilvl w:val="0"/>
          <w:numId w:val="19"/>
        </w:numPr>
        <w:spacing w:after="0"/>
        <w:rPr>
          <w:lang w:val="es-ES_tradnl"/>
        </w:rPr>
      </w:pPr>
      <w:r>
        <w:rPr>
          <w:lang w:val="es-ES_tradnl"/>
        </w:rPr>
        <w:t xml:space="preserve">La razón trigonométrica que utilizo es </w:t>
      </w:r>
      <m:oMath>
        <m:func>
          <m:funcPr>
            <m:ctrlPr>
              <w:rPr>
                <w:rFonts w:ascii="Cambria Math" w:hAnsi="Cambria Math"/>
                <w:i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tan</m:t>
            </m:r>
          </m:fName>
          <m:e>
            <m:r>
              <w:rPr>
                <w:rFonts w:ascii="Cambria Math" w:hAnsi="Cambria Math"/>
                <w:lang w:val="es-ES_tradnl"/>
              </w:rPr>
              <m:t>θ</m:t>
            </m:r>
          </m:e>
        </m:func>
        <m:r>
          <w:rPr>
            <w:rFonts w:ascii="Cambria Math" w:hAnsi="Cambria Math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s-ES_tradnl"/>
              </w:rPr>
              <m:t>cateto opuesto</m:t>
            </m:r>
          </m:num>
          <m:den>
            <m:r>
              <w:rPr>
                <w:rFonts w:ascii="Cambria Math" w:hAnsi="Cambria Math"/>
                <w:lang w:val="es-ES_tradnl"/>
              </w:rPr>
              <m:t>cateto adyacente</m:t>
            </m:r>
          </m:den>
        </m:f>
      </m:oMath>
    </w:p>
    <w:p w14:paraId="665D8F51" w14:textId="77777777" w:rsidR="007B2F2A" w:rsidRPr="007B2F2A" w:rsidRDefault="007B2F2A" w:rsidP="007B2F2A">
      <w:pPr>
        <w:pStyle w:val="Prrafodelista"/>
        <w:numPr>
          <w:ilvl w:val="0"/>
          <w:numId w:val="0"/>
        </w:numPr>
        <w:spacing w:after="0"/>
        <w:ind w:left="720"/>
        <w:rPr>
          <w:lang w:val="es-ES_tradnl"/>
        </w:rPr>
      </w:pPr>
    </w:p>
    <w:p w14:paraId="7771DDF9" w14:textId="0050F030" w:rsidR="007B2F2A" w:rsidRDefault="002E0DC8" w:rsidP="007B2F2A">
      <w:pPr>
        <w:pStyle w:val="Prrafodelista"/>
        <w:numPr>
          <w:ilvl w:val="0"/>
          <w:numId w:val="19"/>
        </w:numPr>
        <w:spacing w:after="0"/>
        <w:rPr>
          <w:lang w:val="es-ES_tradnl"/>
        </w:rPr>
      </w:pPr>
      <m:oMath>
        <m:func>
          <m:funcPr>
            <m:ctrlPr>
              <w:rPr>
                <w:rFonts w:ascii="Cambria Math" w:hAnsi="Cambria Math"/>
                <w:i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tan</m:t>
            </m:r>
          </m:fName>
          <m:e>
            <m:r>
              <w:rPr>
                <w:rFonts w:ascii="Cambria Math" w:hAnsi="Cambria Math"/>
                <w:lang w:val="es-ES_tradnl"/>
              </w:rPr>
              <m:t>48°</m:t>
            </m:r>
          </m:e>
        </m:func>
        <m:r>
          <w:rPr>
            <w:rFonts w:ascii="Cambria Math" w:hAnsi="Cambria Math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s-ES_tradnl"/>
              </w:rPr>
              <m:t>CO</m:t>
            </m:r>
          </m:num>
          <m:den>
            <m:r>
              <w:rPr>
                <w:rFonts w:ascii="Cambria Math" w:hAnsi="Cambria Math"/>
                <w:lang w:val="es-ES_tradnl"/>
              </w:rPr>
              <m:t>CA</m:t>
            </m:r>
          </m:den>
        </m:f>
      </m:oMath>
    </w:p>
    <w:p w14:paraId="74015D92" w14:textId="77777777" w:rsidR="007B2F2A" w:rsidRPr="007B2F2A" w:rsidRDefault="007B2F2A" w:rsidP="007B2F2A">
      <w:pPr>
        <w:pStyle w:val="Prrafodelista"/>
        <w:numPr>
          <w:ilvl w:val="0"/>
          <w:numId w:val="0"/>
        </w:numPr>
        <w:spacing w:after="0"/>
        <w:ind w:left="720"/>
        <w:rPr>
          <w:lang w:val="es-ES_tradnl"/>
        </w:rPr>
      </w:pPr>
    </w:p>
    <w:p w14:paraId="3C1B07A7" w14:textId="509CB312" w:rsidR="007B2F2A" w:rsidRDefault="002E0DC8" w:rsidP="007B2F2A">
      <w:pPr>
        <w:pStyle w:val="Prrafodelista"/>
        <w:numPr>
          <w:ilvl w:val="0"/>
          <w:numId w:val="19"/>
        </w:numPr>
        <w:spacing w:after="0"/>
        <w:rPr>
          <w:lang w:val="es-ES_tradnl"/>
        </w:rPr>
      </w:pPr>
      <m:oMath>
        <m:func>
          <m:funcPr>
            <m:ctrlPr>
              <w:rPr>
                <w:rFonts w:ascii="Cambria Math" w:hAnsi="Cambria Math"/>
                <w:i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tan</m:t>
            </m:r>
          </m:fName>
          <m:e>
            <m:r>
              <w:rPr>
                <w:rFonts w:ascii="Cambria Math" w:hAnsi="Cambria Math"/>
                <w:lang w:val="es-ES_tradnl"/>
              </w:rPr>
              <m:t>48°</m:t>
            </m:r>
          </m:e>
        </m:func>
        <m:r>
          <w:rPr>
            <w:rFonts w:ascii="Cambria Math" w:hAnsi="Cambria Math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s-ES_tradnl"/>
              </w:rPr>
              <m:t>h</m:t>
            </m:r>
          </m:num>
          <m:den>
            <m:r>
              <w:rPr>
                <w:rFonts w:ascii="Cambria Math" w:hAnsi="Cambria Math"/>
                <w:lang w:val="es-ES_tradnl"/>
              </w:rPr>
              <m:t>18M</m:t>
            </m:r>
          </m:den>
        </m:f>
      </m:oMath>
      <w:r w:rsidR="007B2F2A">
        <w:rPr>
          <w:lang w:val="es-ES_tradnl"/>
        </w:rPr>
        <w:tab/>
      </w:r>
      <w:r w:rsidR="007B2F2A">
        <w:rPr>
          <w:lang w:val="es-ES_tradnl"/>
        </w:rPr>
        <w:tab/>
        <w:t>paso a multiplicar 18 m que se encuentran dividiendo.</w:t>
      </w:r>
    </w:p>
    <w:p w14:paraId="463487DC" w14:textId="77777777" w:rsidR="007B2F2A" w:rsidRPr="007B2F2A" w:rsidRDefault="007B2F2A" w:rsidP="007B2F2A">
      <w:pPr>
        <w:pStyle w:val="Prrafodelista"/>
        <w:numPr>
          <w:ilvl w:val="0"/>
          <w:numId w:val="0"/>
        </w:numPr>
        <w:ind w:left="720"/>
        <w:rPr>
          <w:lang w:val="es-ES_tradnl"/>
        </w:rPr>
      </w:pPr>
    </w:p>
    <w:p w14:paraId="268E8FEF" w14:textId="4380D328" w:rsidR="007B2F2A" w:rsidRDefault="002E0DC8" w:rsidP="007B2F2A">
      <w:pPr>
        <w:pStyle w:val="Prrafodelista"/>
        <w:numPr>
          <w:ilvl w:val="0"/>
          <w:numId w:val="19"/>
        </w:numPr>
        <w:spacing w:after="0"/>
        <w:rPr>
          <w:lang w:val="es-ES_tradnl"/>
        </w:rPr>
      </w:pPr>
      <m:oMath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18m</m:t>
            </m:r>
          </m:e>
        </m:d>
        <m:r>
          <w:rPr>
            <w:rFonts w:ascii="Cambria Math" w:hAnsi="Cambria Math"/>
            <w:lang w:val="es-ES_tradnl"/>
          </w:rPr>
          <m:t>Tan 48°=</m:t>
        </m:r>
        <m:r>
          <w:rPr>
            <w:rFonts w:ascii="Cambria Math" w:hAnsi="Cambria Math"/>
            <w:lang w:val="es-ES_tradnl"/>
          </w:rPr>
          <m:t>h</m:t>
        </m:r>
      </m:oMath>
      <w:r w:rsidR="007B2F2A">
        <w:rPr>
          <w:lang w:val="es-ES_tradnl"/>
        </w:rPr>
        <w:tab/>
      </w:r>
      <m:oMath>
        <m:r>
          <w:rPr>
            <w:rFonts w:ascii="Cambria Math" w:hAnsi="Cambria Math"/>
            <w:lang w:val="es-ES_tradnl"/>
          </w:rPr>
          <m:t>hallo</m:t>
        </m:r>
        <m:func>
          <m:funcPr>
            <m:ctrlPr>
              <w:rPr>
                <w:rFonts w:ascii="Cambria Math" w:hAnsi="Cambria Math"/>
                <w:i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tan</m:t>
            </m:r>
          </m:fName>
          <m:e>
            <m:r>
              <w:rPr>
                <w:rFonts w:ascii="Cambria Math" w:hAnsi="Cambria Math"/>
                <w:lang w:val="es-ES_tradnl"/>
              </w:rPr>
              <m:t xml:space="preserve">48° </m:t>
            </m:r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s-ES_tradnl"/>
                  </w:rPr>
                  <m:t>calculadora</m:t>
                </m:r>
              </m:e>
            </m:d>
            <m:r>
              <w:rPr>
                <w:rFonts w:ascii="Cambria Math" w:hAnsi="Cambria Math"/>
                <w:lang w:val="es-ES_tradnl"/>
              </w:rPr>
              <m:t>que equivale a 1,11</m:t>
            </m:r>
          </m:e>
        </m:func>
      </m:oMath>
    </w:p>
    <w:p w14:paraId="43B42AEB" w14:textId="77777777" w:rsidR="007B2F2A" w:rsidRPr="007B2F2A" w:rsidRDefault="007B2F2A" w:rsidP="007B2F2A">
      <w:pPr>
        <w:pStyle w:val="Prrafodelista"/>
        <w:numPr>
          <w:ilvl w:val="0"/>
          <w:numId w:val="0"/>
        </w:numPr>
        <w:ind w:left="720"/>
        <w:rPr>
          <w:lang w:val="es-ES_tradnl"/>
        </w:rPr>
      </w:pPr>
    </w:p>
    <w:p w14:paraId="40317076" w14:textId="06A20630" w:rsidR="007B2F2A" w:rsidRDefault="002E0DC8" w:rsidP="007B2F2A">
      <w:pPr>
        <w:pStyle w:val="Prrafodelista"/>
        <w:numPr>
          <w:ilvl w:val="0"/>
          <w:numId w:val="19"/>
        </w:numPr>
        <w:spacing w:after="0"/>
        <w:rPr>
          <w:lang w:val="es-ES_tradnl"/>
        </w:rPr>
      </w:pPr>
      <m:oMath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18m</m:t>
            </m:r>
          </m:e>
        </m:d>
        <m:r>
          <w:rPr>
            <w:rFonts w:ascii="Cambria Math" w:hAnsi="Cambria Math"/>
            <w:lang w:val="es-ES_tradnl"/>
          </w:rPr>
          <m:t>(1,11)=</m:t>
        </m:r>
        <m:r>
          <w:rPr>
            <w:rFonts w:ascii="Cambria Math" w:hAnsi="Cambria Math"/>
            <w:lang w:val="es-ES_tradnl"/>
          </w:rPr>
          <m:t>h</m:t>
        </m:r>
      </m:oMath>
      <w:r w:rsidR="007B2F2A">
        <w:rPr>
          <w:lang w:val="es-ES_tradnl"/>
        </w:rPr>
        <w:tab/>
        <w:t>multiplico y obtengo</w:t>
      </w:r>
      <w:r w:rsidR="007B2F2A">
        <w:rPr>
          <w:lang w:val="es-ES_tradnl"/>
        </w:rPr>
        <w:tab/>
      </w:r>
      <m:oMath>
        <m:r>
          <w:rPr>
            <w:rFonts w:ascii="Cambria Math" w:hAnsi="Cambria Math"/>
            <w:lang w:val="es-ES_tradnl"/>
          </w:rPr>
          <m:t>19,98m=h</m:t>
        </m:r>
      </m:oMath>
    </w:p>
    <w:p w14:paraId="320916A4" w14:textId="77777777" w:rsidR="007B2F2A" w:rsidRPr="007B2F2A" w:rsidRDefault="007B2F2A" w:rsidP="007B2F2A">
      <w:pPr>
        <w:pStyle w:val="Prrafodelista"/>
        <w:numPr>
          <w:ilvl w:val="0"/>
          <w:numId w:val="0"/>
        </w:numPr>
        <w:ind w:left="720"/>
        <w:rPr>
          <w:lang w:val="es-ES_tradnl"/>
        </w:rPr>
      </w:pPr>
    </w:p>
    <w:p w14:paraId="10D40D26" w14:textId="0AA1A54A" w:rsidR="007B2F2A" w:rsidRDefault="007B2F2A" w:rsidP="007B2F2A">
      <w:pPr>
        <w:pStyle w:val="Prrafodelista"/>
        <w:numPr>
          <w:ilvl w:val="0"/>
          <w:numId w:val="19"/>
        </w:numPr>
        <w:spacing w:after="0"/>
        <w:rPr>
          <w:lang w:val="es-ES_tradnl"/>
        </w:rPr>
      </w:pPr>
      <w:r>
        <w:rPr>
          <w:b/>
          <w:bCs/>
          <w:lang w:val="es-ES_tradnl"/>
        </w:rPr>
        <w:t xml:space="preserve">Respuesta: </w:t>
      </w:r>
      <w:r>
        <w:rPr>
          <w:lang w:val="es-ES_tradnl"/>
        </w:rPr>
        <w:t>la altura del árbol es 19,98 m.</w:t>
      </w:r>
    </w:p>
    <w:p w14:paraId="764EC792" w14:textId="62D886A4" w:rsidR="00C45EC9" w:rsidRDefault="00C45EC9" w:rsidP="00C45EC9">
      <w:pPr>
        <w:ind w:left="360"/>
        <w:rPr>
          <w:lang w:val="es-ES_tradnl"/>
        </w:rPr>
      </w:pPr>
    </w:p>
    <w:p w14:paraId="1BDD1777" w14:textId="4505CFD2" w:rsidR="00C45EC9" w:rsidRDefault="00C45EC9" w:rsidP="00C45EC9">
      <w:pPr>
        <w:ind w:left="360"/>
        <w:rPr>
          <w:lang w:val="es-ES_tradnl"/>
        </w:rPr>
      </w:pPr>
      <w:r>
        <w:rPr>
          <w:lang w:val="es-ES_tradnl"/>
        </w:rPr>
        <w:t>Ese es el único dato que pidió el problema y ya quedó solucionado.</w:t>
      </w:r>
    </w:p>
    <w:p w14:paraId="0B0297F0" w14:textId="7D8B9432" w:rsidR="00C45EC9" w:rsidRDefault="00C45EC9" w:rsidP="00C45EC9">
      <w:pPr>
        <w:ind w:left="360"/>
        <w:rPr>
          <w:lang w:val="es-ES_tradnl"/>
        </w:rPr>
      </w:pPr>
    </w:p>
    <w:p w14:paraId="1DDCA085" w14:textId="1F6AF407" w:rsidR="00C45EC9" w:rsidRPr="00C45EC9" w:rsidRDefault="00C45EC9" w:rsidP="00C45EC9">
      <w:pPr>
        <w:pStyle w:val="Prrafodelista"/>
        <w:numPr>
          <w:ilvl w:val="0"/>
          <w:numId w:val="18"/>
        </w:numPr>
        <w:rPr>
          <w:b/>
          <w:bCs/>
          <w:lang w:val="es-ES_tradnl"/>
        </w:rPr>
      </w:pPr>
      <w:r>
        <w:rPr>
          <w:sz w:val="22"/>
          <w:szCs w:val="28"/>
          <w:lang w:val="es-ES_tradnl"/>
        </w:rPr>
        <w:t>Desde un faro de 32 m de altura, se observa un barco con un ángulo de depresión de 27°. Encontrar la distancia a la que se encuentra el barco del pie del faro.</w:t>
      </w:r>
    </w:p>
    <w:p w14:paraId="652081FD" w14:textId="2C5327C4" w:rsidR="00C45EC9" w:rsidRDefault="00C45EC9" w:rsidP="00C45EC9">
      <w:pPr>
        <w:pStyle w:val="Prrafodelista"/>
        <w:numPr>
          <w:ilvl w:val="0"/>
          <w:numId w:val="19"/>
        </w:numPr>
        <w:rPr>
          <w:lang w:val="es-ES_tradnl"/>
        </w:rPr>
      </w:pPr>
      <w:r>
        <w:rPr>
          <w:lang w:val="es-ES_tradnl"/>
        </w:rPr>
        <w:t>Trazo el gráfico.</w:t>
      </w:r>
    </w:p>
    <w:p w14:paraId="2EC5308C" w14:textId="0D295F40" w:rsidR="002724ED" w:rsidRDefault="00976BC0" w:rsidP="00C45EC9">
      <w:pPr>
        <w:pStyle w:val="Prrafodelista"/>
        <w:numPr>
          <w:ilvl w:val="0"/>
          <w:numId w:val="0"/>
        </w:numPr>
        <w:ind w:left="720"/>
        <w:rPr>
          <w:b/>
          <w:bCs/>
          <w:lang w:val="es-ES_tradn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9C9C7D" wp14:editId="6DFEDC1A">
            <wp:simplePos x="0" y="0"/>
            <wp:positionH relativeFrom="column">
              <wp:posOffset>412750</wp:posOffset>
            </wp:positionH>
            <wp:positionV relativeFrom="paragraph">
              <wp:posOffset>161290</wp:posOffset>
            </wp:positionV>
            <wp:extent cx="40005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97" y="21427"/>
                <wp:lineTo x="2149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05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B8A8" w14:textId="3EB8D986" w:rsidR="00C45EC9" w:rsidRPr="00603C34" w:rsidRDefault="002724ED" w:rsidP="00C45EC9">
      <w:pPr>
        <w:pStyle w:val="Prrafodelista"/>
        <w:numPr>
          <w:ilvl w:val="0"/>
          <w:numId w:val="0"/>
        </w:numPr>
        <w:ind w:left="720"/>
        <w:rPr>
          <w:b/>
          <w:bCs/>
          <w:sz w:val="22"/>
          <w:szCs w:val="22"/>
          <w:lang w:val="es-ES_tradnl"/>
        </w:rPr>
      </w:pPr>
      <w:r w:rsidRPr="00603C34">
        <w:rPr>
          <w:b/>
          <w:bCs/>
          <w:sz w:val="22"/>
          <w:szCs w:val="22"/>
          <w:lang w:val="es-ES_tradnl"/>
        </w:rPr>
        <w:t>Observación:</w:t>
      </w:r>
    </w:p>
    <w:p w14:paraId="45FF88F2" w14:textId="0DF38C78" w:rsidR="002724ED" w:rsidRPr="00603C34" w:rsidRDefault="002724ED" w:rsidP="00C45EC9">
      <w:pPr>
        <w:pStyle w:val="Prrafodelista"/>
        <w:numPr>
          <w:ilvl w:val="0"/>
          <w:numId w:val="0"/>
        </w:numPr>
        <w:ind w:left="720"/>
        <w:rPr>
          <w:sz w:val="22"/>
          <w:szCs w:val="22"/>
          <w:lang w:val="es-ES_tradnl"/>
        </w:rPr>
      </w:pPr>
      <w:r w:rsidRPr="00603C34">
        <w:rPr>
          <w:sz w:val="22"/>
          <w:szCs w:val="22"/>
          <w:lang w:val="es-ES_tradnl"/>
        </w:rPr>
        <w:t>el ángulo de depresión siempre está por fuera del triángulo.</w:t>
      </w:r>
    </w:p>
    <w:p w14:paraId="536097BB" w14:textId="3BA9CD5B" w:rsidR="002724ED" w:rsidRPr="00603C34" w:rsidRDefault="002724ED" w:rsidP="00C45EC9">
      <w:pPr>
        <w:pStyle w:val="Prrafodelista"/>
        <w:numPr>
          <w:ilvl w:val="0"/>
          <w:numId w:val="0"/>
        </w:numPr>
        <w:ind w:left="720"/>
        <w:rPr>
          <w:sz w:val="22"/>
          <w:szCs w:val="22"/>
          <w:lang w:val="es-ES_tradnl"/>
        </w:rPr>
      </w:pPr>
    </w:p>
    <w:p w14:paraId="7C37EF86" w14:textId="53B657E0" w:rsidR="002724ED" w:rsidRPr="00603C34" w:rsidRDefault="002724ED" w:rsidP="00C45EC9">
      <w:pPr>
        <w:pStyle w:val="Prrafodelista"/>
        <w:numPr>
          <w:ilvl w:val="0"/>
          <w:numId w:val="0"/>
        </w:numPr>
        <w:ind w:left="720"/>
        <w:rPr>
          <w:sz w:val="22"/>
          <w:szCs w:val="22"/>
          <w:lang w:val="es-ES_tradnl"/>
        </w:rPr>
      </w:pPr>
      <w:r w:rsidRPr="00603C34">
        <w:rPr>
          <w:sz w:val="22"/>
          <w:szCs w:val="22"/>
          <w:lang w:val="es-ES_tradnl"/>
        </w:rPr>
        <w:t>Necesitamos que el ángulo esté dentro del triángulo.</w:t>
      </w:r>
    </w:p>
    <w:p w14:paraId="75E6598C" w14:textId="21064E7E" w:rsidR="002724ED" w:rsidRDefault="002724ED" w:rsidP="00C45EC9">
      <w:pPr>
        <w:pStyle w:val="Prrafodelista"/>
        <w:numPr>
          <w:ilvl w:val="0"/>
          <w:numId w:val="0"/>
        </w:numPr>
        <w:ind w:left="720"/>
        <w:rPr>
          <w:lang w:val="es-ES_tradnl"/>
        </w:rPr>
      </w:pPr>
    </w:p>
    <w:p w14:paraId="09FDEA5B" w14:textId="654EB0AD" w:rsidR="002724ED" w:rsidRDefault="002724ED" w:rsidP="00C45EC9">
      <w:pPr>
        <w:pStyle w:val="Prrafodelista"/>
        <w:numPr>
          <w:ilvl w:val="0"/>
          <w:numId w:val="0"/>
        </w:numPr>
        <w:ind w:left="720"/>
        <w:rPr>
          <w:sz w:val="22"/>
          <w:szCs w:val="28"/>
          <w:lang w:val="es-ES_tradnl"/>
        </w:rPr>
      </w:pPr>
      <w:r>
        <w:rPr>
          <w:sz w:val="22"/>
          <w:szCs w:val="28"/>
          <w:lang w:val="es-ES_tradnl"/>
        </w:rPr>
        <w:t xml:space="preserve">Para que el ángulo pueda estar dentro </w:t>
      </w:r>
      <w:r w:rsidR="00050002">
        <w:rPr>
          <w:sz w:val="22"/>
          <w:szCs w:val="28"/>
          <w:lang w:val="es-ES_tradnl"/>
        </w:rPr>
        <w:t>del triángulo, podemos acudir a 3 situaciones:</w:t>
      </w:r>
    </w:p>
    <w:p w14:paraId="16DCD7F5" w14:textId="77777777" w:rsidR="00976BC0" w:rsidRDefault="00976BC0" w:rsidP="00C45EC9">
      <w:pPr>
        <w:pStyle w:val="Prrafodelista"/>
        <w:numPr>
          <w:ilvl w:val="0"/>
          <w:numId w:val="0"/>
        </w:numPr>
        <w:ind w:left="720"/>
        <w:rPr>
          <w:sz w:val="22"/>
          <w:szCs w:val="28"/>
          <w:lang w:val="es-ES_tradnl"/>
        </w:rPr>
      </w:pPr>
    </w:p>
    <w:p w14:paraId="47ABD150" w14:textId="323ED28E" w:rsidR="00050002" w:rsidRPr="00050002" w:rsidRDefault="00050002" w:rsidP="00050002">
      <w:pPr>
        <w:pStyle w:val="Prrafodelista"/>
        <w:numPr>
          <w:ilvl w:val="0"/>
          <w:numId w:val="22"/>
        </w:numPr>
        <w:rPr>
          <w:b/>
          <w:bCs/>
          <w:szCs w:val="28"/>
          <w:lang w:val="es-ES_tradnl"/>
        </w:rPr>
      </w:pPr>
      <w:r>
        <w:rPr>
          <w:sz w:val="22"/>
          <w:szCs w:val="32"/>
          <w:lang w:val="es-ES_tradnl"/>
        </w:rPr>
        <w:t>Por ángulos complementarios a 90°le restamos 27°.</w:t>
      </w:r>
      <w:r>
        <w:rPr>
          <w:sz w:val="22"/>
          <w:szCs w:val="32"/>
          <w:lang w:val="es-ES_tradnl"/>
        </w:rPr>
        <w:tab/>
      </w:r>
      <m:oMath>
        <m:r>
          <w:rPr>
            <w:rFonts w:ascii="Cambria Math" w:hAnsi="Cambria Math"/>
            <w:sz w:val="22"/>
            <w:szCs w:val="32"/>
            <w:lang w:val="es-ES_tradnl"/>
          </w:rPr>
          <m:t>90°-27°=63°</m:t>
        </m:r>
      </m:oMath>
    </w:p>
    <w:p w14:paraId="37A2989D" w14:textId="33466C6A" w:rsidR="00976BC0" w:rsidRPr="00976BC0" w:rsidRDefault="00DC3D98" w:rsidP="00976BC0">
      <w:pPr>
        <w:pStyle w:val="Prrafodelista"/>
        <w:numPr>
          <w:ilvl w:val="0"/>
          <w:numId w:val="0"/>
        </w:numPr>
        <w:ind w:left="720"/>
        <w:rPr>
          <w:b/>
          <w:bCs/>
          <w:szCs w:val="28"/>
          <w:lang w:val="es-ES_tradnl"/>
        </w:rPr>
      </w:pPr>
      <w:r>
        <w:rPr>
          <w:noProof/>
        </w:rPr>
        <w:drawing>
          <wp:inline distT="0" distB="0" distL="0" distR="0" wp14:anchorId="68A3C3D9" wp14:editId="2A950DFD">
            <wp:extent cx="2082268" cy="2027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2830" cy="203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CA270" w14:textId="32D5AD56" w:rsidR="00050002" w:rsidRPr="0007245E" w:rsidRDefault="0007245E" w:rsidP="0007245E">
      <w:pPr>
        <w:pStyle w:val="Prrafodelista"/>
        <w:numPr>
          <w:ilvl w:val="0"/>
          <w:numId w:val="22"/>
        </w:numPr>
        <w:rPr>
          <w:b/>
          <w:bCs/>
          <w:szCs w:val="28"/>
          <w:lang w:val="es-ES_tradnl"/>
        </w:rPr>
      </w:pPr>
      <w:r>
        <w:rPr>
          <w:sz w:val="22"/>
          <w:szCs w:val="32"/>
          <w:lang w:val="es-ES_tradnl"/>
        </w:rPr>
        <w:t>Por alternos internos formados por una transversal que corta dos paralelas los ángulos son iguales.</w:t>
      </w:r>
    </w:p>
    <w:p w14:paraId="4E97330E" w14:textId="394AD122" w:rsidR="0007245E" w:rsidRDefault="00BD5A29" w:rsidP="0007245E">
      <w:pPr>
        <w:pStyle w:val="Prrafodelista"/>
        <w:numPr>
          <w:ilvl w:val="0"/>
          <w:numId w:val="0"/>
        </w:numPr>
        <w:ind w:left="720"/>
        <w:rPr>
          <w:b/>
          <w:bCs/>
          <w:szCs w:val="28"/>
          <w:lang w:val="es-ES_tradnl"/>
        </w:rPr>
      </w:pPr>
      <w:r>
        <w:rPr>
          <w:noProof/>
        </w:rPr>
        <w:drawing>
          <wp:inline distT="0" distB="0" distL="0" distR="0" wp14:anchorId="2FE31D13" wp14:editId="6192015A">
            <wp:extent cx="2832912" cy="189230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3181" cy="189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0855E" w14:textId="5F7352D2" w:rsidR="00976BC0" w:rsidRPr="00976BC0" w:rsidRDefault="00976BC0" w:rsidP="00976BC0">
      <w:pPr>
        <w:pStyle w:val="Prrafodelista"/>
        <w:numPr>
          <w:ilvl w:val="0"/>
          <w:numId w:val="22"/>
        </w:numPr>
        <w:rPr>
          <w:b/>
          <w:bCs/>
          <w:szCs w:val="28"/>
          <w:lang w:val="es-ES_tradnl"/>
        </w:rPr>
      </w:pPr>
      <w:r>
        <w:rPr>
          <w:sz w:val="22"/>
          <w:szCs w:val="32"/>
          <w:lang w:val="es-ES_tradnl"/>
        </w:rPr>
        <w:t>Co</w:t>
      </w:r>
      <w:r w:rsidR="00603C34">
        <w:rPr>
          <w:sz w:val="22"/>
          <w:szCs w:val="32"/>
          <w:lang w:val="es-ES_tradnl"/>
        </w:rPr>
        <w:t>mo</w:t>
      </w:r>
      <w:r>
        <w:rPr>
          <w:sz w:val="22"/>
          <w:szCs w:val="32"/>
          <w:lang w:val="es-ES_tradnl"/>
        </w:rPr>
        <w:t xml:space="preserve"> el ángulo que se observa hacia abajo es igual al ángulo con el que se observa hacia arriba</w:t>
      </w:r>
      <w:r w:rsidR="00603C34">
        <w:rPr>
          <w:sz w:val="22"/>
          <w:szCs w:val="32"/>
          <w:lang w:val="es-ES_tradnl"/>
        </w:rPr>
        <w:t>,</w:t>
      </w:r>
      <w:r>
        <w:rPr>
          <w:sz w:val="22"/>
          <w:szCs w:val="32"/>
          <w:lang w:val="es-ES_tradnl"/>
        </w:rPr>
        <w:t xml:space="preserve"> en ese </w:t>
      </w:r>
      <w:r>
        <w:rPr>
          <w:sz w:val="22"/>
          <w:szCs w:val="32"/>
          <w:lang w:val="es-ES_tradnl"/>
        </w:rPr>
        <w:lastRenderedPageBreak/>
        <w:t>momento, en este caso 27°.</w:t>
      </w:r>
    </w:p>
    <w:p w14:paraId="7056FB36" w14:textId="4A416DD9" w:rsidR="00976BC0" w:rsidRDefault="00976BC0" w:rsidP="00976BC0">
      <w:pPr>
        <w:rPr>
          <w:b/>
          <w:bCs/>
          <w:szCs w:val="28"/>
          <w:lang w:val="es-ES_tradnl"/>
        </w:rPr>
      </w:pPr>
    </w:p>
    <w:p w14:paraId="4B1FF353" w14:textId="1B66719D" w:rsidR="00976BC0" w:rsidRDefault="00976BC0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 xml:space="preserve">Por lo tanto, la opción </w:t>
      </w:r>
      <w:r w:rsidRPr="00976BC0">
        <w:rPr>
          <w:b/>
          <w:bCs/>
          <w:szCs w:val="28"/>
          <w:lang w:val="es-ES_tradnl"/>
        </w:rPr>
        <w:t>a</w:t>
      </w:r>
      <w:r>
        <w:rPr>
          <w:szCs w:val="28"/>
          <w:lang w:val="es-ES_tradnl"/>
        </w:rPr>
        <w:t xml:space="preserve"> y la opción </w:t>
      </w:r>
      <w:r w:rsidRPr="00976BC0">
        <w:rPr>
          <w:b/>
          <w:bCs/>
          <w:szCs w:val="28"/>
          <w:lang w:val="es-ES_tradnl"/>
        </w:rPr>
        <w:t>c</w:t>
      </w:r>
      <w:r>
        <w:rPr>
          <w:szCs w:val="28"/>
          <w:lang w:val="es-ES_tradnl"/>
        </w:rPr>
        <w:t xml:space="preserve"> (son más fáciles de entender).</w:t>
      </w:r>
    </w:p>
    <w:p w14:paraId="442156A5" w14:textId="2977534B" w:rsidR="00976BC0" w:rsidRDefault="00976BC0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>Tendríamos:</w:t>
      </w:r>
    </w:p>
    <w:p w14:paraId="61C3268E" w14:textId="31559631" w:rsidR="00976BC0" w:rsidRDefault="00976BC0" w:rsidP="00976BC0">
      <w:pPr>
        <w:rPr>
          <w:szCs w:val="28"/>
          <w:lang w:val="es-ES_tradnl"/>
        </w:rPr>
      </w:pPr>
    </w:p>
    <w:p w14:paraId="3B6F9484" w14:textId="3F380C83" w:rsidR="00976BC0" w:rsidRDefault="00034226" w:rsidP="00976BC0">
      <w:pPr>
        <w:rPr>
          <w:szCs w:val="28"/>
          <w:lang w:val="es-ES_tradnl"/>
        </w:rPr>
      </w:pPr>
      <w:r>
        <w:rPr>
          <w:noProof/>
        </w:rPr>
        <w:drawing>
          <wp:inline distT="0" distB="0" distL="0" distR="0" wp14:anchorId="6444E417" wp14:editId="779A0BD3">
            <wp:extent cx="3117850" cy="2237641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0856" cy="224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BCC38" w14:textId="0BEDB939" w:rsidR="00976BC0" w:rsidRDefault="00034226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 xml:space="preserve">El problema nos entrega un ángulo agudo de 27°, </w:t>
      </w:r>
      <w:r w:rsidR="00F040C5">
        <w:rPr>
          <w:szCs w:val="28"/>
          <w:lang w:val="es-ES_tradnl"/>
        </w:rPr>
        <w:t>el cateto opuesto es de 32m y está pidiendo el cateto adyacente X.</w:t>
      </w:r>
    </w:p>
    <w:p w14:paraId="39E7652C" w14:textId="7D211BED" w:rsidR="00F040C5" w:rsidRDefault="00F040C5" w:rsidP="00976BC0">
      <w:pPr>
        <w:rPr>
          <w:szCs w:val="28"/>
          <w:lang w:val="es-ES_tradnl"/>
        </w:rPr>
      </w:pPr>
    </w:p>
    <w:p w14:paraId="7A395638" w14:textId="16341127" w:rsidR="00F040C5" w:rsidRDefault="00F040C5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>La razón trigonométrica que se puede utilizar es la tangente, así:</w:t>
      </w:r>
    </w:p>
    <w:p w14:paraId="6682C8D4" w14:textId="425F47AE" w:rsidR="00F040C5" w:rsidRDefault="00F040C5" w:rsidP="00976BC0">
      <w:pPr>
        <w:rPr>
          <w:szCs w:val="28"/>
          <w:lang w:val="es-ES_tradnl"/>
        </w:rPr>
      </w:pPr>
    </w:p>
    <w:p w14:paraId="5C4DAFCE" w14:textId="1FC4E00C" w:rsidR="00F040C5" w:rsidRPr="00F040C5" w:rsidRDefault="00F040C5" w:rsidP="00976BC0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Tan 27°=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s-ES_tradnl"/>
                </w:rPr>
                <m:t>Cateto opuesto</m:t>
              </m:r>
            </m:num>
            <m:den>
              <m:r>
                <w:rPr>
                  <w:rFonts w:ascii="Cambria Math" w:hAnsi="Cambria Math"/>
                  <w:szCs w:val="28"/>
                  <w:lang w:val="es-ES_tradnl"/>
                </w:rPr>
                <m:t>Cateto adyacente</m:t>
              </m:r>
            </m:den>
          </m:f>
        </m:oMath>
      </m:oMathPara>
    </w:p>
    <w:p w14:paraId="5ED4006D" w14:textId="06214E29" w:rsidR="00F040C5" w:rsidRDefault="00F040C5" w:rsidP="00976BC0">
      <w:pPr>
        <w:rPr>
          <w:szCs w:val="28"/>
          <w:lang w:val="es-ES_tradnl"/>
        </w:rPr>
      </w:pPr>
    </w:p>
    <w:p w14:paraId="46C03856" w14:textId="7CB9782E" w:rsidR="00F040C5" w:rsidRDefault="00F040C5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>Planteo la tangente</w:t>
      </w:r>
      <w:r>
        <w:rPr>
          <w:szCs w:val="28"/>
          <w:lang w:val="es-ES_tradnl"/>
        </w:rPr>
        <w:tab/>
      </w:r>
      <m:oMath>
        <m:r>
          <w:rPr>
            <w:rFonts w:ascii="Cambria Math" w:hAnsi="Cambria Math"/>
            <w:szCs w:val="28"/>
            <w:lang w:val="es-ES_tradnl"/>
          </w:rPr>
          <m:t>Tan 27°=</m:t>
        </m:r>
        <m:f>
          <m:f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8"/>
                <w:lang w:val="es-ES_tradnl"/>
              </w:rPr>
              <m:t>32m</m:t>
            </m:r>
          </m:num>
          <m:den>
            <m:r>
              <w:rPr>
                <w:rFonts w:ascii="Cambria Math" w:hAnsi="Cambria Math"/>
                <w:szCs w:val="28"/>
                <w:lang w:val="es-ES_tradnl"/>
              </w:rPr>
              <m:t>X</m:t>
            </m:r>
          </m:den>
        </m:f>
      </m:oMath>
    </w:p>
    <w:p w14:paraId="72447BC9" w14:textId="0D437A8B" w:rsidR="00F040C5" w:rsidRDefault="00F040C5" w:rsidP="00976BC0">
      <w:pPr>
        <w:rPr>
          <w:szCs w:val="28"/>
          <w:lang w:val="es-ES_tradnl"/>
        </w:rPr>
      </w:pPr>
    </w:p>
    <w:p w14:paraId="70C0D3FA" w14:textId="77293390" w:rsidR="00F040C5" w:rsidRDefault="00F040C5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>La incógnita está dividiendo, pasa a multiplicar al lado izquierdo:</w:t>
      </w:r>
    </w:p>
    <w:p w14:paraId="02AC2303" w14:textId="131F4BDA" w:rsidR="00F040C5" w:rsidRPr="00F040C5" w:rsidRDefault="00F040C5" w:rsidP="00976BC0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XTan 27°=32m</m:t>
          </m:r>
        </m:oMath>
      </m:oMathPara>
    </w:p>
    <w:p w14:paraId="32ADA0E5" w14:textId="4A023B98" w:rsidR="00F040C5" w:rsidRDefault="00F040C5" w:rsidP="00976BC0">
      <w:pPr>
        <w:rPr>
          <w:szCs w:val="28"/>
          <w:lang w:val="es-ES_tradnl"/>
        </w:rPr>
      </w:pPr>
    </w:p>
    <w:p w14:paraId="52B51E38" w14:textId="4238FBDE" w:rsidR="00F040C5" w:rsidRDefault="00F040C5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 xml:space="preserve">Para despejar X, la tan 27° pasa a dividir </w:t>
      </w:r>
      <w:r w:rsidR="00024817">
        <w:rPr>
          <w:szCs w:val="28"/>
          <w:lang w:val="es-ES_tradnl"/>
        </w:rPr>
        <w:t>al lado derecho porque estaba multiplicando:</w:t>
      </w:r>
    </w:p>
    <w:p w14:paraId="1F234433" w14:textId="3827D44A" w:rsidR="00024817" w:rsidRPr="00024817" w:rsidRDefault="00024817" w:rsidP="00976BC0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X=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s-ES_tradnl"/>
                </w:rPr>
                <m:t>32m</m:t>
              </m:r>
            </m:num>
            <m:den>
              <m:r>
                <w:rPr>
                  <w:rFonts w:ascii="Cambria Math" w:hAnsi="Cambria Math"/>
                  <w:szCs w:val="28"/>
                  <w:lang w:val="es-ES_tradnl"/>
                </w:rPr>
                <m:t>Tan 27°</m:t>
              </m:r>
            </m:den>
          </m:f>
        </m:oMath>
      </m:oMathPara>
    </w:p>
    <w:p w14:paraId="6B07EF66" w14:textId="2A781810" w:rsidR="00024817" w:rsidRDefault="00024817" w:rsidP="00976BC0">
      <w:pPr>
        <w:rPr>
          <w:szCs w:val="28"/>
          <w:lang w:val="es-ES_tradnl"/>
        </w:rPr>
      </w:pPr>
    </w:p>
    <w:p w14:paraId="5C3FE8F7" w14:textId="72166D29" w:rsidR="00024817" w:rsidRDefault="00024817" w:rsidP="00976BC0">
      <w:pPr>
        <w:rPr>
          <w:szCs w:val="28"/>
          <w:lang w:val="es-ES_tradnl"/>
        </w:rPr>
      </w:pPr>
      <w:r>
        <w:rPr>
          <w:szCs w:val="28"/>
          <w:lang w:val="es-ES_tradnl"/>
        </w:rPr>
        <w:t>Hallo la tan 27° con la calculadora, que equivale a 0,5:</w:t>
      </w:r>
    </w:p>
    <w:p w14:paraId="6166B601" w14:textId="6A38D489" w:rsidR="00024817" w:rsidRPr="00024817" w:rsidRDefault="00024817" w:rsidP="00976BC0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X=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s-ES_tradnl"/>
                </w:rPr>
                <m:t>32m</m:t>
              </m:r>
            </m:num>
            <m:den>
              <m:r>
                <w:rPr>
                  <w:rFonts w:ascii="Cambria Math" w:hAnsi="Cambria Math"/>
                  <w:szCs w:val="28"/>
                  <w:lang w:val="es-ES_tradnl"/>
                </w:rPr>
                <m:t>0,5</m:t>
              </m:r>
            </m:den>
          </m:f>
        </m:oMath>
      </m:oMathPara>
    </w:p>
    <w:p w14:paraId="213E6D1B" w14:textId="77777777" w:rsidR="00024817" w:rsidRPr="00024817" w:rsidRDefault="00024817" w:rsidP="00976BC0">
      <w:pPr>
        <w:rPr>
          <w:szCs w:val="28"/>
          <w:lang w:val="es-ES_tradnl"/>
        </w:rPr>
      </w:pPr>
    </w:p>
    <w:p w14:paraId="23D7CC26" w14:textId="72EC5669" w:rsidR="00024817" w:rsidRPr="00024817" w:rsidRDefault="00024817" w:rsidP="00976BC0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X=64m</m:t>
          </m:r>
        </m:oMath>
      </m:oMathPara>
    </w:p>
    <w:p w14:paraId="6FBBDD6C" w14:textId="152A6C00" w:rsidR="00024817" w:rsidRDefault="00024817" w:rsidP="00976BC0">
      <w:pPr>
        <w:rPr>
          <w:szCs w:val="28"/>
          <w:lang w:val="es-ES_tradnl"/>
        </w:rPr>
      </w:pPr>
    </w:p>
    <w:p w14:paraId="177E07E8" w14:textId="7BCFCF6A" w:rsidR="00024817" w:rsidRDefault="00024817" w:rsidP="00976BC0">
      <w:pPr>
        <w:rPr>
          <w:szCs w:val="28"/>
          <w:lang w:val="es-ES_tradnl"/>
        </w:rPr>
      </w:pPr>
      <w:r>
        <w:rPr>
          <w:b/>
          <w:bCs/>
          <w:szCs w:val="28"/>
          <w:lang w:val="es-ES_tradnl"/>
        </w:rPr>
        <w:t xml:space="preserve">Respuesta: </w:t>
      </w:r>
      <w:r>
        <w:rPr>
          <w:szCs w:val="28"/>
          <w:lang w:val="es-ES_tradnl"/>
        </w:rPr>
        <w:t>la distancia a la que se encuentra el barco del pie del faro es de 64m.</w:t>
      </w:r>
    </w:p>
    <w:p w14:paraId="6E551F13" w14:textId="0F637E7D" w:rsidR="001B5FFF" w:rsidRDefault="001B5FFF" w:rsidP="00976BC0">
      <w:pPr>
        <w:rPr>
          <w:szCs w:val="28"/>
          <w:lang w:val="es-ES_tradnl"/>
        </w:rPr>
      </w:pPr>
    </w:p>
    <w:p w14:paraId="76F83DB9" w14:textId="2C64EAE1" w:rsidR="00DC3D98" w:rsidRDefault="00DC3D98" w:rsidP="00976BC0">
      <w:pPr>
        <w:rPr>
          <w:szCs w:val="28"/>
          <w:lang w:val="es-ES_tradnl"/>
        </w:rPr>
      </w:pPr>
    </w:p>
    <w:p w14:paraId="36937934" w14:textId="529D93F6" w:rsidR="00DC3D98" w:rsidRDefault="00DC3D98" w:rsidP="00976BC0">
      <w:pPr>
        <w:rPr>
          <w:szCs w:val="28"/>
          <w:lang w:val="es-ES_tradnl"/>
        </w:rPr>
      </w:pPr>
    </w:p>
    <w:p w14:paraId="02421691" w14:textId="3C68761E" w:rsidR="00DC3D98" w:rsidRDefault="00DC3D98" w:rsidP="00976BC0">
      <w:pPr>
        <w:rPr>
          <w:szCs w:val="28"/>
          <w:lang w:val="es-ES_tradnl"/>
        </w:rPr>
      </w:pPr>
    </w:p>
    <w:p w14:paraId="0E8834A5" w14:textId="1A585CF5" w:rsidR="00DC3D98" w:rsidRDefault="00DC3D98" w:rsidP="00976BC0">
      <w:pPr>
        <w:rPr>
          <w:szCs w:val="28"/>
          <w:lang w:val="es-ES_tradnl"/>
        </w:rPr>
      </w:pPr>
    </w:p>
    <w:p w14:paraId="4AF2F3A0" w14:textId="65792C0C" w:rsidR="00DC3D98" w:rsidRDefault="00DC3D98" w:rsidP="00976BC0">
      <w:pPr>
        <w:rPr>
          <w:szCs w:val="28"/>
          <w:lang w:val="es-ES_tradnl"/>
        </w:rPr>
      </w:pPr>
    </w:p>
    <w:p w14:paraId="749BA9EA" w14:textId="12D262E2" w:rsidR="00DC3D98" w:rsidRDefault="00DC3D98" w:rsidP="00976BC0">
      <w:pPr>
        <w:rPr>
          <w:szCs w:val="28"/>
          <w:lang w:val="es-ES_tradnl"/>
        </w:rPr>
      </w:pPr>
    </w:p>
    <w:p w14:paraId="2C2828BB" w14:textId="1BAF635B" w:rsidR="00DC3D98" w:rsidRDefault="00DC3D98" w:rsidP="00976BC0">
      <w:pPr>
        <w:rPr>
          <w:szCs w:val="28"/>
          <w:lang w:val="es-ES_tradnl"/>
        </w:rPr>
      </w:pPr>
    </w:p>
    <w:p w14:paraId="3283503C" w14:textId="4AEFD49C" w:rsidR="00DC3D98" w:rsidRDefault="00DC3D98" w:rsidP="00976BC0">
      <w:pPr>
        <w:rPr>
          <w:szCs w:val="28"/>
          <w:lang w:val="es-ES_tradnl"/>
        </w:rPr>
      </w:pPr>
    </w:p>
    <w:p w14:paraId="6DBC466A" w14:textId="6AE63BA7" w:rsidR="00EB6B8C" w:rsidRDefault="00EB6B8C" w:rsidP="00976BC0">
      <w:pPr>
        <w:rPr>
          <w:szCs w:val="28"/>
          <w:lang w:val="es-ES_tradnl"/>
        </w:rPr>
      </w:pPr>
    </w:p>
    <w:p w14:paraId="1D8B6C48" w14:textId="77777777" w:rsidR="00EB6B8C" w:rsidRDefault="00EB6B8C" w:rsidP="00976BC0">
      <w:pPr>
        <w:rPr>
          <w:szCs w:val="28"/>
          <w:lang w:val="es-ES_tradnl"/>
        </w:rPr>
      </w:pPr>
    </w:p>
    <w:p w14:paraId="6DF9E3C6" w14:textId="77777777" w:rsidR="00DC3D98" w:rsidRDefault="00DC3D98" w:rsidP="00976BC0">
      <w:pPr>
        <w:rPr>
          <w:szCs w:val="28"/>
          <w:lang w:val="es-ES_tradnl"/>
        </w:rPr>
      </w:pPr>
    </w:p>
    <w:p w14:paraId="60D5AB2E" w14:textId="2207D034" w:rsidR="001B5FFF" w:rsidRPr="001B5FFF" w:rsidRDefault="001B5FFF" w:rsidP="001B5FFF">
      <w:pPr>
        <w:pStyle w:val="Prrafodelista"/>
        <w:numPr>
          <w:ilvl w:val="0"/>
          <w:numId w:val="18"/>
        </w:numPr>
        <w:rPr>
          <w:b/>
          <w:bCs/>
          <w:szCs w:val="28"/>
          <w:lang w:val="es-ES_tradnl"/>
        </w:rPr>
      </w:pPr>
      <w:r>
        <w:rPr>
          <w:sz w:val="22"/>
          <w:szCs w:val="32"/>
          <w:lang w:val="es-ES_tradnl"/>
        </w:rPr>
        <w:t>El punto más alto de una montaña se observa con un ángulo de elevación de 12°45´. Al acercarse a la montaña 213m, el punto más alto se observa con un ángulo de elevación de 35°53´. ¿cuál es la altura de la montaña?</w:t>
      </w:r>
    </w:p>
    <w:p w14:paraId="3142EBBA" w14:textId="1EF4C538" w:rsidR="001B5FFF" w:rsidRDefault="001B5FFF" w:rsidP="001B5FFF">
      <w:pPr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Trazo el gráfico:</w:t>
      </w:r>
    </w:p>
    <w:p w14:paraId="2F3EC1FF" w14:textId="15A52683" w:rsidR="001B5FFF" w:rsidRDefault="001B5FFF" w:rsidP="001B5FFF">
      <w:pPr>
        <w:rPr>
          <w:b/>
          <w:bCs/>
          <w:szCs w:val="28"/>
          <w:lang w:val="es-ES_tradnl"/>
        </w:rPr>
      </w:pPr>
    </w:p>
    <w:p w14:paraId="7BC31F04" w14:textId="25FFDF88" w:rsidR="001B5FFF" w:rsidRDefault="00AA18BD" w:rsidP="001B5FFF">
      <w:pPr>
        <w:rPr>
          <w:b/>
          <w:bCs/>
          <w:szCs w:val="28"/>
          <w:lang w:val="es-ES_tradnl"/>
        </w:rPr>
      </w:pPr>
      <w:r>
        <w:rPr>
          <w:noProof/>
        </w:rPr>
        <w:drawing>
          <wp:inline distT="0" distB="0" distL="0" distR="0" wp14:anchorId="642F2943" wp14:editId="6CC353C2">
            <wp:extent cx="5524500" cy="216535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50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34C20" w14:textId="2BAD8F30" w:rsidR="001B5FFF" w:rsidRDefault="00AA18BD" w:rsidP="001B5FFF">
      <w:pPr>
        <w:rPr>
          <w:szCs w:val="28"/>
          <w:lang w:val="es-ES_tradnl"/>
        </w:rPr>
      </w:pPr>
      <w:r>
        <w:rPr>
          <w:szCs w:val="28"/>
          <w:lang w:val="es-ES_tradnl"/>
        </w:rPr>
        <w:t xml:space="preserve">El gráfico nos muestra dos triángulos rectángulos con un lado en común que es la altura </w:t>
      </w:r>
      <w:r>
        <w:rPr>
          <w:b/>
          <w:bCs/>
          <w:szCs w:val="28"/>
          <w:lang w:val="es-ES_tradnl"/>
        </w:rPr>
        <w:t xml:space="preserve">h </w:t>
      </w:r>
      <w:r>
        <w:rPr>
          <w:szCs w:val="28"/>
          <w:lang w:val="es-ES_tradnl"/>
        </w:rPr>
        <w:t>de la montaña.</w:t>
      </w:r>
    </w:p>
    <w:p w14:paraId="3C5AF642" w14:textId="08A6294E" w:rsidR="00AA18BD" w:rsidRDefault="00AA18BD" w:rsidP="001B5FFF">
      <w:pPr>
        <w:rPr>
          <w:szCs w:val="28"/>
          <w:lang w:val="es-ES_tradnl"/>
        </w:rPr>
      </w:pPr>
    </w:p>
    <w:p w14:paraId="698B5B51" w14:textId="76FD12B2" w:rsidR="00AA18BD" w:rsidRDefault="00AA18BD" w:rsidP="001B5FFF">
      <w:pPr>
        <w:rPr>
          <w:szCs w:val="28"/>
          <w:lang w:val="es-ES_tradnl"/>
        </w:rPr>
      </w:pPr>
      <w:r>
        <w:rPr>
          <w:b/>
          <w:bCs/>
          <w:szCs w:val="28"/>
          <w:lang w:val="es-ES_tradnl"/>
        </w:rPr>
        <w:t xml:space="preserve">Observación: </w:t>
      </w:r>
      <w:r>
        <w:rPr>
          <w:b/>
          <w:bCs/>
          <w:szCs w:val="28"/>
          <w:lang w:val="es-ES_tradnl"/>
        </w:rPr>
        <w:tab/>
      </w:r>
      <w:r>
        <w:rPr>
          <w:szCs w:val="28"/>
          <w:lang w:val="es-ES_tradnl"/>
        </w:rPr>
        <w:t>¿Cuáles triángulos rectángulos observa?</w:t>
      </w:r>
    </w:p>
    <w:p w14:paraId="6E138CC6" w14:textId="1C713CAE" w:rsidR="00AA18BD" w:rsidRDefault="00AA18BD" w:rsidP="001B5FFF">
      <w:pPr>
        <w:rPr>
          <w:szCs w:val="28"/>
          <w:lang w:val="es-ES_tradnl"/>
        </w:rPr>
      </w:pP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  <w:t>¿Dónde está el ángulo recto?</w:t>
      </w:r>
    </w:p>
    <w:p w14:paraId="3F3194C9" w14:textId="6C25B7FC" w:rsidR="00AA18BD" w:rsidRDefault="00AA18BD" w:rsidP="001B5FFF">
      <w:pPr>
        <w:rPr>
          <w:szCs w:val="28"/>
          <w:lang w:val="es-ES_tradnl"/>
        </w:rPr>
      </w:pPr>
    </w:p>
    <w:p w14:paraId="7E103DFF" w14:textId="130EE856" w:rsidR="00AA18BD" w:rsidRDefault="00AA18BD" w:rsidP="001B5FFF">
      <w:pPr>
        <w:rPr>
          <w:b/>
          <w:bCs/>
          <w:szCs w:val="28"/>
          <w:lang w:val="es-ES_tradnl"/>
        </w:rPr>
      </w:pPr>
      <w:r w:rsidRPr="00AA18BD">
        <w:rPr>
          <w:b/>
          <w:bCs/>
          <w:szCs w:val="28"/>
          <w:lang w:val="es-ES_tradnl"/>
        </w:rPr>
        <w:t>Sacamos aparte cada triángulo rectángulo:</w:t>
      </w:r>
    </w:p>
    <w:p w14:paraId="3DF3F379" w14:textId="329F8382" w:rsidR="00AA18BD" w:rsidRDefault="00AA18BD" w:rsidP="001B5FFF">
      <w:pPr>
        <w:rPr>
          <w:szCs w:val="28"/>
          <w:lang w:val="es-ES_tradnl"/>
        </w:rPr>
      </w:pPr>
    </w:p>
    <w:p w14:paraId="2C84E10D" w14:textId="486543E3" w:rsidR="00DB03E6" w:rsidRDefault="00DB03E6" w:rsidP="001B5FFF">
      <w:pPr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Triángulo 1:</w:t>
      </w:r>
    </w:p>
    <w:p w14:paraId="6FEA46FC" w14:textId="10343F36" w:rsidR="00DB03E6" w:rsidRDefault="00DB03E6" w:rsidP="001B5FFF">
      <w:pPr>
        <w:rPr>
          <w:b/>
          <w:bCs/>
          <w:szCs w:val="28"/>
          <w:lang w:val="es-ES_tradnl"/>
        </w:rPr>
      </w:pPr>
      <w:r>
        <w:rPr>
          <w:noProof/>
        </w:rPr>
        <w:drawing>
          <wp:inline distT="0" distB="0" distL="0" distR="0" wp14:anchorId="319A9E31" wp14:editId="79E98115">
            <wp:extent cx="3765550" cy="18669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55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9BA02" w14:textId="4090C7A5" w:rsidR="00DB03E6" w:rsidRDefault="00DB03E6" w:rsidP="001B5FFF">
      <w:pPr>
        <w:rPr>
          <w:b/>
          <w:bCs/>
          <w:szCs w:val="28"/>
          <w:lang w:val="es-ES_tradnl"/>
        </w:rPr>
      </w:pPr>
    </w:p>
    <w:p w14:paraId="0D47D3C5" w14:textId="1793E357" w:rsidR="00060DFD" w:rsidRDefault="00060DFD" w:rsidP="001B5FFF">
      <w:pPr>
        <w:rPr>
          <w:b/>
          <w:bCs/>
          <w:szCs w:val="28"/>
          <w:lang w:val="es-ES_tradnl"/>
        </w:rPr>
      </w:pPr>
    </w:p>
    <w:p w14:paraId="1F8551FB" w14:textId="58A6C7B3" w:rsidR="00060DFD" w:rsidRDefault="00060DFD" w:rsidP="001B5FFF">
      <w:pPr>
        <w:rPr>
          <w:b/>
          <w:bCs/>
          <w:szCs w:val="28"/>
          <w:lang w:val="es-ES_tradnl"/>
        </w:rPr>
      </w:pPr>
    </w:p>
    <w:p w14:paraId="4DD7F312" w14:textId="77777777" w:rsidR="00060DFD" w:rsidRDefault="00060DFD" w:rsidP="001B5FFF">
      <w:pPr>
        <w:rPr>
          <w:b/>
          <w:bCs/>
          <w:szCs w:val="28"/>
          <w:lang w:val="es-ES_tradnl"/>
        </w:rPr>
      </w:pPr>
    </w:p>
    <w:p w14:paraId="04C1ACA0" w14:textId="10C2CEF7" w:rsidR="00DB03E6" w:rsidRDefault="00060DFD" w:rsidP="00060DFD">
      <w:pPr>
        <w:jc w:val="center"/>
        <w:rPr>
          <w:b/>
          <w:bCs/>
          <w:szCs w:val="28"/>
          <w:lang w:val="es-ES_tradn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55B0F4" wp14:editId="719DFCA7">
            <wp:simplePos x="0" y="0"/>
            <wp:positionH relativeFrom="column">
              <wp:posOffset>2660650</wp:posOffset>
            </wp:positionH>
            <wp:positionV relativeFrom="paragraph">
              <wp:posOffset>5080</wp:posOffset>
            </wp:positionV>
            <wp:extent cx="2235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55" y="21368"/>
                <wp:lineTo x="21355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52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3E6">
        <w:rPr>
          <w:b/>
          <w:bCs/>
          <w:szCs w:val="28"/>
          <w:lang w:val="es-ES_tradnl"/>
        </w:rPr>
        <w:t>Triángulo 2:</w:t>
      </w:r>
    </w:p>
    <w:p w14:paraId="50E2272E" w14:textId="1C8A8D22" w:rsidR="00DB03E6" w:rsidRDefault="00DB03E6" w:rsidP="001B5FFF">
      <w:pPr>
        <w:rPr>
          <w:b/>
          <w:bCs/>
          <w:szCs w:val="28"/>
          <w:lang w:val="es-ES_tradnl"/>
        </w:rPr>
      </w:pPr>
    </w:p>
    <w:p w14:paraId="0A551C0F" w14:textId="2FF6381D" w:rsidR="00060DFD" w:rsidRDefault="00060DFD" w:rsidP="001B5FFF">
      <w:pPr>
        <w:rPr>
          <w:b/>
          <w:bCs/>
          <w:szCs w:val="28"/>
          <w:lang w:val="es-ES_tradnl"/>
        </w:rPr>
      </w:pPr>
    </w:p>
    <w:p w14:paraId="13D36C08" w14:textId="30E42AED" w:rsidR="00060DFD" w:rsidRDefault="00060DFD" w:rsidP="001B5FFF">
      <w:pPr>
        <w:rPr>
          <w:b/>
          <w:bCs/>
          <w:szCs w:val="28"/>
          <w:lang w:val="es-ES_tradnl"/>
        </w:rPr>
      </w:pPr>
    </w:p>
    <w:p w14:paraId="3C4F8C88" w14:textId="52CF0D5B" w:rsidR="00060DFD" w:rsidRDefault="00060DFD" w:rsidP="001B5FFF">
      <w:pPr>
        <w:rPr>
          <w:b/>
          <w:bCs/>
          <w:szCs w:val="28"/>
          <w:lang w:val="es-ES_tradnl"/>
        </w:rPr>
      </w:pPr>
    </w:p>
    <w:p w14:paraId="6C402EA1" w14:textId="7549B6C5" w:rsidR="00060DFD" w:rsidRDefault="00060DFD" w:rsidP="001B5FFF">
      <w:pPr>
        <w:rPr>
          <w:b/>
          <w:bCs/>
          <w:szCs w:val="28"/>
          <w:lang w:val="es-ES_tradnl"/>
        </w:rPr>
      </w:pPr>
    </w:p>
    <w:p w14:paraId="27F58D24" w14:textId="1234755F" w:rsidR="00060DFD" w:rsidRDefault="00060DFD" w:rsidP="001B5FFF">
      <w:pPr>
        <w:rPr>
          <w:b/>
          <w:bCs/>
          <w:szCs w:val="28"/>
          <w:lang w:val="es-ES_tradnl"/>
        </w:rPr>
      </w:pPr>
    </w:p>
    <w:p w14:paraId="01878872" w14:textId="478A231A" w:rsidR="00060DFD" w:rsidRDefault="00060DFD" w:rsidP="001B5FFF">
      <w:pPr>
        <w:rPr>
          <w:b/>
          <w:bCs/>
          <w:szCs w:val="28"/>
          <w:lang w:val="es-ES_tradnl"/>
        </w:rPr>
      </w:pPr>
    </w:p>
    <w:p w14:paraId="1971844D" w14:textId="32ED3379" w:rsidR="00060DFD" w:rsidRDefault="00060DFD" w:rsidP="001B5FFF">
      <w:pPr>
        <w:rPr>
          <w:b/>
          <w:bCs/>
          <w:szCs w:val="28"/>
          <w:lang w:val="es-ES_tradnl"/>
        </w:rPr>
      </w:pPr>
    </w:p>
    <w:p w14:paraId="50DC76F5" w14:textId="34CC7237" w:rsidR="00060DFD" w:rsidRDefault="00060DFD" w:rsidP="001B5FFF">
      <w:pPr>
        <w:rPr>
          <w:b/>
          <w:bCs/>
          <w:szCs w:val="28"/>
          <w:lang w:val="es-ES_tradnl"/>
        </w:rPr>
      </w:pPr>
    </w:p>
    <w:p w14:paraId="22468053" w14:textId="05B5A98D" w:rsidR="00060DFD" w:rsidRDefault="00060DFD" w:rsidP="001B5FFF">
      <w:pPr>
        <w:rPr>
          <w:b/>
          <w:bCs/>
          <w:szCs w:val="28"/>
          <w:lang w:val="es-ES_tradnl"/>
        </w:rPr>
      </w:pPr>
    </w:p>
    <w:p w14:paraId="25363EF2" w14:textId="4F1FED2A" w:rsidR="00060DFD" w:rsidRDefault="00060DFD" w:rsidP="001B5FFF">
      <w:pPr>
        <w:rPr>
          <w:szCs w:val="28"/>
          <w:lang w:val="es-ES_tradnl"/>
        </w:rPr>
      </w:pPr>
      <w:r>
        <w:rPr>
          <w:szCs w:val="28"/>
          <w:lang w:val="es-ES_tradnl"/>
        </w:rPr>
        <w:lastRenderedPageBreak/>
        <w:t>Como la hipotenusa no tiene nada que ver con la situación planteada, descartamos Seno y Coseno.</w:t>
      </w:r>
    </w:p>
    <w:p w14:paraId="16DA33C2" w14:textId="4C00689A" w:rsidR="00060DFD" w:rsidRDefault="00060DFD" w:rsidP="001B5FFF">
      <w:pPr>
        <w:rPr>
          <w:szCs w:val="28"/>
          <w:lang w:val="es-ES_tradnl"/>
        </w:rPr>
      </w:pPr>
    </w:p>
    <w:p w14:paraId="46B9AE97" w14:textId="04B7C032" w:rsidR="00060DFD" w:rsidRDefault="00060DFD" w:rsidP="001B5FFF">
      <w:pPr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Triángulo 1:</w:t>
      </w:r>
    </w:p>
    <w:p w14:paraId="1854EA00" w14:textId="0CA1BF72" w:rsidR="00060DFD" w:rsidRDefault="00060DFD" w:rsidP="001B5FFF">
      <w:pPr>
        <w:rPr>
          <w:b/>
          <w:bCs/>
          <w:szCs w:val="28"/>
          <w:lang w:val="es-ES_tradnl"/>
        </w:rPr>
      </w:pPr>
    </w:p>
    <w:p w14:paraId="343A29CB" w14:textId="010F7C71" w:rsidR="00060DF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Tan 12°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s-ES_tradnl"/>
                </w:rPr>
                <m:t>45</m:t>
              </m:r>
            </m:e>
            <m:sup>
              <m:r>
                <w:rPr>
                  <w:rFonts w:ascii="Cambria Math" w:hAnsi="Cambria Math"/>
                  <w:szCs w:val="28"/>
                  <w:lang w:val="es-ES_tradnl"/>
                </w:rPr>
                <m:t>'</m:t>
              </m:r>
            </m:sup>
          </m:sSup>
          <m:r>
            <w:rPr>
              <w:rFonts w:ascii="Cambria Math" w:hAnsi="Cambria Math"/>
              <w:szCs w:val="28"/>
              <w:lang w:val="es-ES_tradnl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s-ES_tradnl"/>
                </w:rPr>
                <m:t>Co</m:t>
              </m:r>
            </m:num>
            <m:den>
              <m:r>
                <w:rPr>
                  <w:rFonts w:ascii="Cambria Math" w:hAnsi="Cambria Math"/>
                  <w:szCs w:val="28"/>
                  <w:lang w:val="es-ES_tradnl"/>
                </w:rPr>
                <m:t>Ca</m:t>
              </m:r>
            </m:den>
          </m:f>
        </m:oMath>
      </m:oMathPara>
    </w:p>
    <w:p w14:paraId="4A25BF03" w14:textId="251DA644" w:rsidR="0038678D" w:rsidRDefault="0038678D" w:rsidP="001B5FFF">
      <w:pPr>
        <w:rPr>
          <w:szCs w:val="28"/>
          <w:lang w:val="es-ES_tradnl"/>
        </w:rPr>
      </w:pPr>
    </w:p>
    <w:p w14:paraId="162E1993" w14:textId="6796222C" w:rsidR="0038678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El Co=h</m:t>
          </m:r>
        </m:oMath>
      </m:oMathPara>
    </w:p>
    <w:p w14:paraId="05A9D50B" w14:textId="31FDB923" w:rsidR="0038678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El Ca=213m+X</m:t>
          </m:r>
        </m:oMath>
      </m:oMathPara>
    </w:p>
    <w:p w14:paraId="2C68F730" w14:textId="6DB44576" w:rsidR="00060DFD" w:rsidRDefault="00060DFD" w:rsidP="001B5FFF">
      <w:pPr>
        <w:rPr>
          <w:szCs w:val="28"/>
          <w:lang w:val="es-ES_tradnl"/>
        </w:rPr>
      </w:pPr>
    </w:p>
    <w:p w14:paraId="37D9A03A" w14:textId="784A397A" w:rsidR="0038678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Tan 12°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s-ES_tradnl"/>
                </w:rPr>
                <m:t>45</m:t>
              </m:r>
            </m:e>
            <m:sup>
              <m:r>
                <w:rPr>
                  <w:rFonts w:ascii="Cambria Math" w:hAnsi="Cambria Math"/>
                  <w:szCs w:val="28"/>
                  <w:lang w:val="es-ES_tradnl"/>
                </w:rPr>
                <m:t>'</m:t>
              </m:r>
            </m:sup>
          </m:sSup>
          <m:r>
            <w:rPr>
              <w:rFonts w:ascii="Cambria Math" w:hAnsi="Cambria Math"/>
              <w:szCs w:val="28"/>
              <w:lang w:val="es-ES_tradnl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s-ES_tradnl"/>
                </w:rPr>
                <m:t>h</m:t>
              </m:r>
            </m:num>
            <m:den>
              <m:r>
                <w:rPr>
                  <w:rFonts w:ascii="Cambria Math" w:hAnsi="Cambria Math"/>
                  <w:szCs w:val="28"/>
                  <w:lang w:val="es-ES_tradnl"/>
                </w:rPr>
                <m:t>213m+X</m:t>
              </m:r>
            </m:den>
          </m:f>
        </m:oMath>
      </m:oMathPara>
    </w:p>
    <w:p w14:paraId="4A39AC53" w14:textId="77777777" w:rsidR="0038678D" w:rsidRDefault="0038678D" w:rsidP="001B5FFF">
      <w:pPr>
        <w:rPr>
          <w:szCs w:val="28"/>
          <w:lang w:val="es-ES_tradnl"/>
        </w:rPr>
      </w:pPr>
    </w:p>
    <w:p w14:paraId="528BE2EC" w14:textId="1EBEA778" w:rsidR="0038678D" w:rsidRDefault="0038678D" w:rsidP="001B5FFF">
      <w:pPr>
        <w:rPr>
          <w:szCs w:val="28"/>
          <w:lang w:val="es-ES_tradnl"/>
        </w:rPr>
      </w:pPr>
      <w:r>
        <w:rPr>
          <w:szCs w:val="28"/>
          <w:lang w:val="es-ES_tradnl"/>
        </w:rPr>
        <w:t>Tenemos dos incógnitas: h y X.</w:t>
      </w:r>
    </w:p>
    <w:p w14:paraId="132B61F1" w14:textId="025908A3" w:rsidR="0038678D" w:rsidRDefault="0038678D" w:rsidP="001B5FFF">
      <w:pPr>
        <w:rPr>
          <w:szCs w:val="28"/>
          <w:lang w:val="es-ES_tradnl"/>
        </w:rPr>
      </w:pPr>
    </w:p>
    <w:p w14:paraId="2CACFD87" w14:textId="3ACC1F65" w:rsidR="0038678D" w:rsidRDefault="0038678D" w:rsidP="001B5FFF">
      <w:pPr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Triángulo 2:</w:t>
      </w:r>
    </w:p>
    <w:p w14:paraId="43DD3989" w14:textId="18F5206D" w:rsidR="0038678D" w:rsidRDefault="0038678D" w:rsidP="001B5FFF">
      <w:pPr>
        <w:rPr>
          <w:b/>
          <w:bCs/>
          <w:szCs w:val="28"/>
          <w:lang w:val="es-ES_tradnl"/>
        </w:rPr>
      </w:pPr>
    </w:p>
    <w:p w14:paraId="0EE9BF68" w14:textId="67086226" w:rsidR="0038678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Tan 35°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s-ES_tradnl"/>
                </w:rPr>
                <m:t>53</m:t>
              </m:r>
            </m:e>
            <m:sup>
              <m:r>
                <w:rPr>
                  <w:rFonts w:ascii="Cambria Math" w:hAnsi="Cambria Math"/>
                  <w:szCs w:val="28"/>
                  <w:lang w:val="es-ES_tradnl"/>
                </w:rPr>
                <m:t>'</m:t>
              </m:r>
            </m:sup>
          </m:sSup>
          <m:r>
            <w:rPr>
              <w:rFonts w:ascii="Cambria Math" w:hAnsi="Cambria Math"/>
              <w:szCs w:val="28"/>
              <w:lang w:val="es-ES_tradnl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s-ES_tradnl"/>
                </w:rPr>
                <m:t>Co</m:t>
              </m:r>
            </m:num>
            <m:den>
              <m:r>
                <w:rPr>
                  <w:rFonts w:ascii="Cambria Math" w:hAnsi="Cambria Math"/>
                  <w:szCs w:val="28"/>
                  <w:lang w:val="es-ES_tradnl"/>
                </w:rPr>
                <m:t>Ca</m:t>
              </m:r>
            </m:den>
          </m:f>
        </m:oMath>
      </m:oMathPara>
    </w:p>
    <w:p w14:paraId="47AA4663" w14:textId="0E2CC86F" w:rsidR="0038678D" w:rsidRDefault="0038678D" w:rsidP="001B5FFF">
      <w:pPr>
        <w:rPr>
          <w:b/>
          <w:bCs/>
          <w:szCs w:val="28"/>
          <w:lang w:val="es-ES_tradnl"/>
        </w:rPr>
      </w:pPr>
    </w:p>
    <w:p w14:paraId="671211A7" w14:textId="0F2BC8DC" w:rsidR="0038678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El Co=h</m:t>
          </m:r>
        </m:oMath>
      </m:oMathPara>
    </w:p>
    <w:p w14:paraId="1DC55E57" w14:textId="43A69813" w:rsidR="0038678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El Ca=X</m:t>
          </m:r>
        </m:oMath>
      </m:oMathPara>
    </w:p>
    <w:p w14:paraId="6924D7DB" w14:textId="4579ED49" w:rsidR="0038678D" w:rsidRDefault="0038678D" w:rsidP="001B5FFF">
      <w:pPr>
        <w:rPr>
          <w:szCs w:val="28"/>
          <w:lang w:val="es-ES_tradnl"/>
        </w:rPr>
      </w:pPr>
    </w:p>
    <w:p w14:paraId="7190E59B" w14:textId="53854DC1" w:rsidR="0038678D" w:rsidRPr="0038678D" w:rsidRDefault="0038678D" w:rsidP="001B5FFF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Tan 35°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s-ES_tradnl"/>
                </w:rPr>
                <m:t>53</m:t>
              </m:r>
            </m:e>
            <m:sup>
              <m:r>
                <w:rPr>
                  <w:rFonts w:ascii="Cambria Math" w:hAnsi="Cambria Math"/>
                  <w:szCs w:val="28"/>
                  <w:lang w:val="es-ES_tradnl"/>
                </w:rPr>
                <m:t>'</m:t>
              </m:r>
            </m:sup>
          </m:sSup>
          <m:r>
            <w:rPr>
              <w:rFonts w:ascii="Cambria Math" w:hAnsi="Cambria Math"/>
              <w:szCs w:val="28"/>
              <w:lang w:val="es-ES_tradnl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s-ES_tradnl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s-ES_tradnl"/>
                </w:rPr>
                <m:t>h</m:t>
              </m:r>
            </m:num>
            <m:den>
              <m:r>
                <w:rPr>
                  <w:rFonts w:ascii="Cambria Math" w:hAnsi="Cambria Math"/>
                  <w:szCs w:val="28"/>
                  <w:lang w:val="es-ES_tradnl"/>
                </w:rPr>
                <m:t>X</m:t>
              </m:r>
            </m:den>
          </m:f>
        </m:oMath>
      </m:oMathPara>
    </w:p>
    <w:p w14:paraId="3C04CB2B" w14:textId="1EF2F33C" w:rsidR="0038678D" w:rsidRDefault="0038678D" w:rsidP="001B5FFF">
      <w:pPr>
        <w:rPr>
          <w:szCs w:val="28"/>
          <w:lang w:val="es-ES_tradnl"/>
        </w:rPr>
      </w:pPr>
    </w:p>
    <w:p w14:paraId="696A0AA1" w14:textId="7DD2A825" w:rsidR="0038678D" w:rsidRDefault="0038678D" w:rsidP="001B5FFF">
      <w:pPr>
        <w:rPr>
          <w:szCs w:val="28"/>
          <w:lang w:val="es-ES_tradnl"/>
        </w:rPr>
      </w:pPr>
      <w:r>
        <w:rPr>
          <w:szCs w:val="28"/>
          <w:lang w:val="es-ES_tradnl"/>
        </w:rPr>
        <w:t>Tenemos dos incógnitas h y X.</w:t>
      </w:r>
    </w:p>
    <w:p w14:paraId="158986E9" w14:textId="580948AC" w:rsidR="0038678D" w:rsidRDefault="0038678D" w:rsidP="001B5FFF">
      <w:pPr>
        <w:rPr>
          <w:szCs w:val="28"/>
          <w:lang w:val="es-ES_tradnl"/>
        </w:rPr>
      </w:pPr>
    </w:p>
    <w:p w14:paraId="7735D8E1" w14:textId="30C4585F" w:rsidR="0038678D" w:rsidRDefault="0038678D" w:rsidP="001B5FFF">
      <w:pPr>
        <w:rPr>
          <w:szCs w:val="28"/>
          <w:lang w:val="es-ES_tradnl"/>
        </w:rPr>
      </w:pPr>
      <w:r>
        <w:rPr>
          <w:szCs w:val="28"/>
          <w:lang w:val="es-ES_tradnl"/>
        </w:rPr>
        <w:t>Despejamos h en las dos ecuaciones así:</w:t>
      </w:r>
    </w:p>
    <w:p w14:paraId="777F07FB" w14:textId="5F620F5C" w:rsidR="0038678D" w:rsidRDefault="0038678D" w:rsidP="001B5FFF">
      <w:pPr>
        <w:rPr>
          <w:szCs w:val="28"/>
          <w:lang w:val="es-ES_tradnl"/>
        </w:rPr>
      </w:pPr>
    </w:p>
    <w:p w14:paraId="4FF41AE8" w14:textId="44F3BEBD" w:rsidR="0038678D" w:rsidRPr="0038678D" w:rsidRDefault="0038678D" w:rsidP="0038678D">
      <w:pPr>
        <w:pStyle w:val="Prrafodelista"/>
        <w:numPr>
          <w:ilvl w:val="0"/>
          <w:numId w:val="19"/>
        </w:numPr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 xml:space="preserve">Triángulo 1: </w:t>
      </w:r>
      <m:oMath>
        <m:d>
          <m:d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dPr>
          <m:e>
            <m:r>
              <w:rPr>
                <w:rFonts w:ascii="Cambria Math" w:hAnsi="Cambria Math"/>
                <w:szCs w:val="28"/>
                <w:lang w:val="es-ES_tradnl"/>
              </w:rPr>
              <m:t>213m+X</m:t>
            </m:r>
          </m:e>
        </m:d>
        <m:r>
          <w:rPr>
            <w:rFonts w:ascii="Cambria Math" w:hAnsi="Cambria Math"/>
            <w:szCs w:val="28"/>
            <w:lang w:val="es-ES_tradnl"/>
          </w:rPr>
          <m:t>Tan 12°</m:t>
        </m:r>
        <m:sSup>
          <m:sSup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Cs w:val="28"/>
                <w:lang w:val="es-ES_tradnl"/>
              </w:rPr>
              <m:t>45</m:t>
            </m:r>
          </m:e>
          <m:sup>
            <m:r>
              <w:rPr>
                <w:rFonts w:ascii="Cambria Math" w:hAnsi="Cambria Math"/>
                <w:szCs w:val="28"/>
                <w:lang w:val="es-ES_tradnl"/>
              </w:rPr>
              <m:t>'</m:t>
            </m:r>
          </m:sup>
        </m:sSup>
        <m:r>
          <w:rPr>
            <w:rFonts w:ascii="Cambria Math" w:hAnsi="Cambria Math"/>
            <w:szCs w:val="28"/>
            <w:lang w:val="es-ES_tradnl"/>
          </w:rPr>
          <m:t>=h</m:t>
        </m:r>
      </m:oMath>
    </w:p>
    <w:p w14:paraId="55E93EDD" w14:textId="34789A88" w:rsidR="0038678D" w:rsidRPr="0038678D" w:rsidRDefault="0038678D" w:rsidP="0038678D">
      <w:pPr>
        <w:pStyle w:val="Prrafodelista"/>
        <w:numPr>
          <w:ilvl w:val="0"/>
          <w:numId w:val="19"/>
        </w:numPr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Triángulo 2:</w:t>
      </w:r>
      <w:r>
        <w:rPr>
          <w:szCs w:val="28"/>
          <w:lang w:val="es-ES_tradnl"/>
        </w:rPr>
        <w:t xml:space="preserve"> </w:t>
      </w:r>
      <m:oMath>
        <m:r>
          <w:rPr>
            <w:rFonts w:ascii="Cambria Math" w:hAnsi="Cambria Math"/>
            <w:szCs w:val="28"/>
            <w:lang w:val="es-ES_tradnl"/>
          </w:rPr>
          <m:t>XTan 35°</m:t>
        </m:r>
        <m:sSup>
          <m:sSup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Cs w:val="28"/>
                <w:lang w:val="es-ES_tradnl"/>
              </w:rPr>
              <m:t>53</m:t>
            </m:r>
          </m:e>
          <m:sup>
            <m:r>
              <w:rPr>
                <w:rFonts w:ascii="Cambria Math" w:hAnsi="Cambria Math"/>
                <w:szCs w:val="28"/>
                <w:lang w:val="es-ES_tradnl"/>
              </w:rPr>
              <m:t>'</m:t>
            </m:r>
          </m:sup>
        </m:sSup>
        <m:r>
          <w:rPr>
            <w:rFonts w:ascii="Cambria Math" w:hAnsi="Cambria Math"/>
            <w:szCs w:val="28"/>
            <w:lang w:val="es-ES_tradnl"/>
          </w:rPr>
          <m:t>=h</m:t>
        </m:r>
      </m:oMath>
    </w:p>
    <w:p w14:paraId="11CD1FE9" w14:textId="011CAE4E" w:rsidR="0038678D" w:rsidRDefault="0038678D" w:rsidP="0038678D">
      <w:pPr>
        <w:rPr>
          <w:szCs w:val="28"/>
          <w:lang w:val="es-ES_tradnl"/>
        </w:rPr>
      </w:pPr>
      <w:r>
        <w:rPr>
          <w:szCs w:val="28"/>
          <w:lang w:val="es-ES_tradnl"/>
        </w:rPr>
        <w:t>Como h es la misma para los dos triángulos y representa la altura de la montaña, tenemos:</w:t>
      </w:r>
    </w:p>
    <w:p w14:paraId="44578582" w14:textId="407F13FB" w:rsidR="0038678D" w:rsidRDefault="0038678D" w:rsidP="0038678D">
      <w:pPr>
        <w:rPr>
          <w:szCs w:val="28"/>
          <w:lang w:val="es-ES_tradnl"/>
        </w:rPr>
      </w:pPr>
    </w:p>
    <w:p w14:paraId="662E660A" w14:textId="5D6DE902" w:rsidR="00C66389" w:rsidRDefault="002E0DC8" w:rsidP="0038678D">
      <w:pPr>
        <w:rPr>
          <w:szCs w:val="28"/>
          <w:lang w:val="es-ES_tradnl"/>
        </w:rPr>
      </w:pPr>
      <m:oMath>
        <m:d>
          <m:d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dPr>
          <m:e>
            <m:r>
              <w:rPr>
                <w:rFonts w:ascii="Cambria Math" w:hAnsi="Cambria Math"/>
                <w:szCs w:val="28"/>
                <w:lang w:val="es-ES_tradnl"/>
              </w:rPr>
              <m:t>213m+X</m:t>
            </m:r>
          </m:e>
        </m:d>
        <m:r>
          <w:rPr>
            <w:rFonts w:ascii="Cambria Math" w:hAnsi="Cambria Math"/>
            <w:szCs w:val="28"/>
            <w:lang w:val="es-ES_tradnl"/>
          </w:rPr>
          <m:t>Tan 12°</m:t>
        </m:r>
        <m:sSup>
          <m:sSup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Cs w:val="28"/>
                <w:lang w:val="es-ES_tradnl"/>
              </w:rPr>
              <m:t>45</m:t>
            </m:r>
          </m:e>
          <m:sup>
            <m:r>
              <w:rPr>
                <w:rFonts w:ascii="Cambria Math" w:hAnsi="Cambria Math"/>
                <w:szCs w:val="28"/>
                <w:lang w:val="es-ES_tradnl"/>
              </w:rPr>
              <m:t>'</m:t>
            </m:r>
          </m:sup>
        </m:sSup>
        <m:r>
          <w:rPr>
            <w:rFonts w:ascii="Cambria Math" w:hAnsi="Cambria Math"/>
            <w:szCs w:val="28"/>
            <w:lang w:val="es-ES_tradnl"/>
          </w:rPr>
          <m:t>=h</m:t>
        </m:r>
      </m:oMath>
      <w:r w:rsidR="00C66389">
        <w:rPr>
          <w:szCs w:val="28"/>
          <w:lang w:val="es-ES_tradnl"/>
        </w:rPr>
        <w:tab/>
      </w:r>
      <w:r w:rsidR="00C66389">
        <w:rPr>
          <w:szCs w:val="28"/>
          <w:lang w:val="es-ES_tradnl"/>
        </w:rPr>
        <w:tab/>
        <w:t>y</w:t>
      </w:r>
      <w:r w:rsidR="00C66389">
        <w:rPr>
          <w:szCs w:val="28"/>
          <w:lang w:val="es-ES_tradnl"/>
        </w:rPr>
        <w:tab/>
      </w:r>
      <w:r w:rsidR="00C66389">
        <w:rPr>
          <w:szCs w:val="28"/>
          <w:lang w:val="es-ES_tradnl"/>
        </w:rPr>
        <w:tab/>
      </w:r>
      <m:oMath>
        <m:r>
          <w:rPr>
            <w:rFonts w:ascii="Cambria Math" w:hAnsi="Cambria Math"/>
            <w:szCs w:val="28"/>
            <w:lang w:val="es-ES_tradnl"/>
          </w:rPr>
          <m:t>XTan 35°</m:t>
        </m:r>
        <m:sSup>
          <m:sSup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Cs w:val="28"/>
                <w:lang w:val="es-ES_tradnl"/>
              </w:rPr>
              <m:t>53</m:t>
            </m:r>
          </m:e>
          <m:sup>
            <m:r>
              <w:rPr>
                <w:rFonts w:ascii="Cambria Math" w:hAnsi="Cambria Math"/>
                <w:szCs w:val="28"/>
                <w:lang w:val="es-ES_tradnl"/>
              </w:rPr>
              <m:t>'</m:t>
            </m:r>
          </m:sup>
        </m:sSup>
        <m:r>
          <w:rPr>
            <w:rFonts w:ascii="Cambria Math" w:hAnsi="Cambria Math"/>
            <w:szCs w:val="28"/>
            <w:lang w:val="es-ES_tradnl"/>
          </w:rPr>
          <m:t>=h</m:t>
        </m:r>
      </m:oMath>
    </w:p>
    <w:p w14:paraId="5C90C904" w14:textId="10C13709" w:rsidR="00C66389" w:rsidRDefault="00C66389" w:rsidP="0038678D">
      <w:pPr>
        <w:rPr>
          <w:szCs w:val="28"/>
          <w:lang w:val="es-ES_tradnl"/>
        </w:rPr>
      </w:pPr>
    </w:p>
    <w:p w14:paraId="5F692138" w14:textId="19FAD497" w:rsidR="00C66389" w:rsidRDefault="00C66389" w:rsidP="0038678D">
      <w:pPr>
        <w:rPr>
          <w:szCs w:val="28"/>
          <w:lang w:val="es-ES_tradnl"/>
        </w:rPr>
      </w:pPr>
      <w:r>
        <w:rPr>
          <w:szCs w:val="28"/>
          <w:lang w:val="es-ES_tradnl"/>
        </w:rPr>
        <w:t>Se halla Tan12°45’</w:t>
      </w: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  <w:t>Se halla Tan 35°53’</w:t>
      </w:r>
    </w:p>
    <w:p w14:paraId="46BA75DA" w14:textId="7A481398" w:rsidR="00C66389" w:rsidRDefault="00C66389" w:rsidP="0038678D">
      <w:pPr>
        <w:rPr>
          <w:szCs w:val="28"/>
          <w:lang w:val="es-ES_tradnl"/>
        </w:rPr>
      </w:pPr>
    </w:p>
    <w:p w14:paraId="3A24A189" w14:textId="5842A8F4" w:rsidR="00C66389" w:rsidRDefault="002E0DC8" w:rsidP="0038678D">
      <w:pPr>
        <w:rPr>
          <w:szCs w:val="28"/>
          <w:lang w:val="es-ES_tradnl"/>
        </w:rPr>
      </w:pPr>
      <m:oMath>
        <m:d>
          <m:d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dPr>
          <m:e>
            <m:r>
              <w:rPr>
                <w:rFonts w:ascii="Cambria Math" w:hAnsi="Cambria Math"/>
                <w:szCs w:val="28"/>
                <w:lang w:val="es-ES_tradnl"/>
              </w:rPr>
              <m:t>213m+X</m:t>
            </m:r>
          </m:e>
        </m:d>
        <m:r>
          <w:rPr>
            <w:rFonts w:ascii="Cambria Math" w:hAnsi="Cambria Math"/>
            <w:szCs w:val="28"/>
            <w:lang w:val="es-ES_tradnl"/>
          </w:rPr>
          <m:t>(0,22)=</m:t>
        </m:r>
        <m:r>
          <w:rPr>
            <w:rFonts w:ascii="Cambria Math" w:hAnsi="Cambria Math"/>
            <w:szCs w:val="28"/>
            <w:lang w:val="es-ES_tradnl"/>
          </w:rPr>
          <m:t>h</m:t>
        </m:r>
      </m:oMath>
      <w:r w:rsidR="00C66389">
        <w:rPr>
          <w:szCs w:val="28"/>
          <w:lang w:val="es-ES_tradnl"/>
        </w:rPr>
        <w:tab/>
      </w:r>
      <w:r w:rsidR="00C66389">
        <w:rPr>
          <w:szCs w:val="28"/>
          <w:lang w:val="es-ES_tradnl"/>
        </w:rPr>
        <w:tab/>
      </w:r>
      <w:r w:rsidR="00C66389">
        <w:rPr>
          <w:szCs w:val="28"/>
          <w:lang w:val="es-ES_tradnl"/>
        </w:rPr>
        <w:tab/>
      </w:r>
      <w:r w:rsidR="00C66389">
        <w:rPr>
          <w:szCs w:val="28"/>
          <w:lang w:val="es-ES_tradnl"/>
        </w:rPr>
        <w:tab/>
      </w:r>
      <m:oMath>
        <m:r>
          <w:rPr>
            <w:rFonts w:ascii="Cambria Math" w:hAnsi="Cambria Math"/>
            <w:szCs w:val="28"/>
            <w:lang w:val="es-ES_tradnl"/>
          </w:rPr>
          <m:t>X(0,72)=</m:t>
        </m:r>
        <m:r>
          <w:rPr>
            <w:rFonts w:ascii="Cambria Math" w:hAnsi="Cambria Math"/>
            <w:szCs w:val="28"/>
            <w:lang w:val="es-ES_tradnl"/>
          </w:rPr>
          <m:t>h</m:t>
        </m:r>
      </m:oMath>
    </w:p>
    <w:p w14:paraId="10587541" w14:textId="2C970592" w:rsidR="00C66389" w:rsidRDefault="00C66389" w:rsidP="0038678D">
      <w:pPr>
        <w:rPr>
          <w:szCs w:val="28"/>
          <w:lang w:val="es-ES_tradnl"/>
        </w:rPr>
      </w:pPr>
    </w:p>
    <w:p w14:paraId="38BD8C67" w14:textId="6071285B" w:rsidR="00C66389" w:rsidRDefault="00C66389" w:rsidP="0038678D">
      <w:pPr>
        <w:rPr>
          <w:szCs w:val="28"/>
          <w:lang w:val="es-ES_tradnl"/>
        </w:rPr>
      </w:pPr>
      <w:r>
        <w:rPr>
          <w:szCs w:val="28"/>
          <w:lang w:val="es-ES_tradnl"/>
        </w:rPr>
        <w:t>Se multiplica cada término del</w:t>
      </w: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  <w:t>Se multiplica:</w:t>
      </w:r>
    </w:p>
    <w:p w14:paraId="20E94A27" w14:textId="7026129B" w:rsidR="00C66389" w:rsidRDefault="00C66389" w:rsidP="0038678D">
      <w:pPr>
        <w:rPr>
          <w:szCs w:val="28"/>
          <w:lang w:val="es-ES_tradnl"/>
        </w:rPr>
      </w:pPr>
      <w:r>
        <w:rPr>
          <w:szCs w:val="28"/>
          <w:lang w:val="es-ES_tradnl"/>
        </w:rPr>
        <w:t>paréntesis por 0,22.</w:t>
      </w:r>
    </w:p>
    <w:p w14:paraId="7FA4C58E" w14:textId="6F3BE586" w:rsidR="00C66389" w:rsidRDefault="00C66389" w:rsidP="0038678D">
      <w:pPr>
        <w:rPr>
          <w:szCs w:val="28"/>
          <w:lang w:val="es-ES_tradnl"/>
        </w:rPr>
      </w:pPr>
    </w:p>
    <w:p w14:paraId="67E13924" w14:textId="129EF9BE" w:rsidR="00C66389" w:rsidRDefault="002E0DC8" w:rsidP="0038678D">
      <w:pPr>
        <w:rPr>
          <w:szCs w:val="28"/>
          <w:lang w:val="es-ES_tradnl"/>
        </w:rPr>
      </w:pPr>
      <m:oMath>
        <m:d>
          <m:d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dPr>
          <m:e>
            <m:r>
              <w:rPr>
                <w:rFonts w:ascii="Cambria Math" w:hAnsi="Cambria Math"/>
                <w:szCs w:val="28"/>
                <w:lang w:val="es-ES_tradnl"/>
              </w:rPr>
              <m:t>213m)(0,22)+(X</m:t>
            </m:r>
          </m:e>
        </m:d>
        <m:r>
          <w:rPr>
            <w:rFonts w:ascii="Cambria Math" w:hAnsi="Cambria Math"/>
            <w:szCs w:val="28"/>
            <w:lang w:val="es-ES_tradnl"/>
          </w:rPr>
          <m:t>(0,22)=</m:t>
        </m:r>
        <m:r>
          <w:rPr>
            <w:rFonts w:ascii="Cambria Math" w:hAnsi="Cambria Math"/>
            <w:szCs w:val="28"/>
            <w:lang w:val="es-ES_tradnl"/>
          </w:rPr>
          <m:t>h</m:t>
        </m:r>
      </m:oMath>
      <w:r w:rsidR="00C66389">
        <w:rPr>
          <w:szCs w:val="28"/>
          <w:lang w:val="es-ES_tradnl"/>
        </w:rPr>
        <w:tab/>
      </w:r>
      <w:r w:rsidR="00C66389">
        <w:rPr>
          <w:szCs w:val="28"/>
          <w:lang w:val="es-ES_tradnl"/>
        </w:rPr>
        <w:tab/>
      </w:r>
      <m:oMath>
        <m:r>
          <w:rPr>
            <w:rFonts w:ascii="Cambria Math" w:hAnsi="Cambria Math"/>
            <w:szCs w:val="28"/>
            <w:bdr w:val="single" w:sz="4" w:space="0" w:color="auto"/>
            <w:lang w:val="es-ES_tradnl"/>
          </w:rPr>
          <m:t>0,72X=h</m:t>
        </m:r>
      </m:oMath>
      <w:r w:rsidR="00D90A2A">
        <w:rPr>
          <w:szCs w:val="28"/>
          <w:bdr w:val="single" w:sz="4" w:space="0" w:color="auto"/>
          <w:lang w:val="es-ES_tradnl"/>
        </w:rPr>
        <w:t xml:space="preserve"> </w:t>
      </w:r>
      <w:r w:rsidR="00D90A2A" w:rsidRPr="00D90A2A">
        <w:rPr>
          <w:b/>
          <w:bCs/>
          <w:szCs w:val="28"/>
          <w:bdr w:val="single" w:sz="4" w:space="0" w:color="auto"/>
          <w:lang w:val="es-ES_tradnl"/>
        </w:rPr>
        <w:t>Ecuación principal</w:t>
      </w:r>
    </w:p>
    <w:p w14:paraId="0630D27F" w14:textId="1BE89D72" w:rsidR="00C66389" w:rsidRDefault="00C66389" w:rsidP="0038678D">
      <w:pPr>
        <w:rPr>
          <w:szCs w:val="28"/>
          <w:lang w:val="es-ES_tradnl"/>
        </w:rPr>
      </w:pPr>
    </w:p>
    <w:p w14:paraId="426A1716" w14:textId="33DA6C19" w:rsidR="00C66389" w:rsidRPr="00C66389" w:rsidRDefault="00C66389" w:rsidP="0038678D">
      <w:pPr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46,86m+0,22X=h</m:t>
          </m:r>
        </m:oMath>
      </m:oMathPara>
    </w:p>
    <w:p w14:paraId="73052F71" w14:textId="28FA00E8" w:rsidR="00C66389" w:rsidRDefault="00C66389" w:rsidP="0038678D">
      <w:pPr>
        <w:rPr>
          <w:szCs w:val="28"/>
          <w:lang w:val="es-ES_tradnl"/>
        </w:rPr>
      </w:pPr>
    </w:p>
    <w:p w14:paraId="1A018BB1" w14:textId="074AE908" w:rsidR="00C66389" w:rsidRDefault="00C66389" w:rsidP="0038678D">
      <w:pPr>
        <w:rPr>
          <w:szCs w:val="28"/>
          <w:lang w:val="es-ES_tradnl"/>
        </w:rPr>
      </w:pPr>
      <w:r w:rsidRPr="00C66389">
        <w:rPr>
          <w:b/>
          <w:bCs/>
          <w:szCs w:val="28"/>
          <w:bdr w:val="single" w:sz="4" w:space="0" w:color="auto"/>
          <w:lang w:val="es-ES_tradnl"/>
        </w:rPr>
        <w:t xml:space="preserve">Recordar: </w:t>
      </w:r>
      <w:r w:rsidRPr="00C66389">
        <w:rPr>
          <w:szCs w:val="28"/>
          <w:bdr w:val="single" w:sz="4" w:space="0" w:color="auto"/>
          <w:lang w:val="es-ES_tradnl"/>
        </w:rPr>
        <w:t>sistema lineal de ecuaciones 2x2, 2 ecuaciones con 2 variables.</w:t>
      </w:r>
    </w:p>
    <w:p w14:paraId="5FDA94BF" w14:textId="5F89501B" w:rsidR="00C66389" w:rsidRDefault="00C66389" w:rsidP="0038678D">
      <w:pPr>
        <w:rPr>
          <w:szCs w:val="28"/>
          <w:lang w:val="es-ES_tradnl"/>
        </w:rPr>
      </w:pPr>
    </w:p>
    <w:p w14:paraId="31D30B27" w14:textId="4E096978" w:rsidR="00C66389" w:rsidRDefault="00D90A2A" w:rsidP="0038678D">
      <w:pPr>
        <w:rPr>
          <w:szCs w:val="28"/>
          <w:lang w:val="es-ES_tradnl"/>
        </w:rPr>
      </w:pPr>
      <w:r>
        <w:rPr>
          <w:szCs w:val="28"/>
          <w:lang w:val="es-ES_tradnl"/>
        </w:rPr>
        <w:t>Uno de los métodos utilizados para solucionar un sistema lineal 2x2 es el método de igualación.</w:t>
      </w:r>
    </w:p>
    <w:p w14:paraId="5A20085E" w14:textId="19EDEDF2" w:rsidR="00D90A2A" w:rsidRDefault="00D90A2A" w:rsidP="0038678D">
      <w:pPr>
        <w:rPr>
          <w:szCs w:val="28"/>
          <w:lang w:val="es-ES_tradnl"/>
        </w:rPr>
      </w:pPr>
    </w:p>
    <w:p w14:paraId="57CE10B0" w14:textId="1E69BA73" w:rsidR="00D90A2A" w:rsidRPr="00D90A2A" w:rsidRDefault="00D90A2A" w:rsidP="0038678D">
      <w:pPr>
        <w:rPr>
          <w:szCs w:val="28"/>
          <w:lang w:val="es-ES_tradnl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8"/>
              <w:lang w:val="es-ES_tradnl"/>
            </w:rPr>
            <m:t>Igualo h=h</m:t>
          </m:r>
        </m:oMath>
      </m:oMathPara>
    </w:p>
    <w:p w14:paraId="59227D5B" w14:textId="1B2FF303" w:rsidR="00D90A2A" w:rsidRDefault="00D90A2A" w:rsidP="00D90A2A">
      <w:pPr>
        <w:jc w:val="center"/>
        <w:rPr>
          <w:szCs w:val="28"/>
          <w:lang w:val="es-ES_tradnl"/>
        </w:rPr>
      </w:pPr>
    </w:p>
    <w:p w14:paraId="198A8399" w14:textId="08BBEED3" w:rsidR="00D90A2A" w:rsidRPr="00D90A2A" w:rsidRDefault="00D90A2A" w:rsidP="00D90A2A">
      <w:pPr>
        <w:jc w:val="center"/>
        <w:rPr>
          <w:szCs w:val="28"/>
          <w:lang w:val="es-ES_tradnl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8"/>
              <w:lang w:val="es-ES_tradnl"/>
            </w:rPr>
            <w:lastRenderedPageBreak/>
            <m:t>46,86m+0,22X=0,72X</m:t>
          </m:r>
        </m:oMath>
      </m:oMathPara>
    </w:p>
    <w:p w14:paraId="470182E6" w14:textId="200788C6" w:rsidR="00D90A2A" w:rsidRDefault="00D90A2A" w:rsidP="00D90A2A">
      <w:pPr>
        <w:jc w:val="center"/>
        <w:rPr>
          <w:szCs w:val="28"/>
          <w:lang w:val="es-ES_tradnl"/>
        </w:rPr>
      </w:pPr>
    </w:p>
    <w:p w14:paraId="5C16D7E3" w14:textId="2CC5B985" w:rsidR="00D90A2A" w:rsidRDefault="00D90A2A" w:rsidP="00D90A2A">
      <w:pPr>
        <w:jc w:val="center"/>
        <w:rPr>
          <w:szCs w:val="28"/>
          <w:lang w:val="es-ES_tradnl"/>
        </w:rPr>
      </w:pPr>
      <m:oMath>
        <m:r>
          <w:rPr>
            <w:rFonts w:ascii="Cambria Math" w:hAnsi="Cambria Math"/>
            <w:szCs w:val="28"/>
            <w:lang w:val="es-ES_tradnl"/>
          </w:rPr>
          <m:t>46,86m=0,72X-0,22X</m:t>
        </m:r>
      </m:oMath>
      <w:r>
        <w:rPr>
          <w:szCs w:val="28"/>
          <w:lang w:val="es-ES_tradnl"/>
        </w:rPr>
        <w:t xml:space="preserve"> paso a restar porque estaba dividiendo</w:t>
      </w:r>
    </w:p>
    <w:p w14:paraId="12161426" w14:textId="77777777" w:rsidR="00D90A2A" w:rsidRDefault="00D90A2A" w:rsidP="00D90A2A">
      <w:pPr>
        <w:jc w:val="center"/>
        <w:rPr>
          <w:szCs w:val="28"/>
          <w:lang w:val="es-ES_tradnl"/>
        </w:rPr>
      </w:pPr>
    </w:p>
    <w:p w14:paraId="05356A0A" w14:textId="386AE4E1" w:rsidR="00D90A2A" w:rsidRDefault="00D90A2A" w:rsidP="00D90A2A">
      <w:pPr>
        <w:jc w:val="center"/>
        <w:rPr>
          <w:szCs w:val="28"/>
          <w:lang w:val="es-ES_tradnl"/>
        </w:rPr>
      </w:pPr>
      <m:oMath>
        <m:r>
          <w:rPr>
            <w:rFonts w:ascii="Cambria Math" w:hAnsi="Cambria Math"/>
            <w:szCs w:val="28"/>
            <w:lang w:val="es-ES_tradnl"/>
          </w:rPr>
          <m:t>46,86m=0,5X</m:t>
        </m:r>
      </m:oMath>
      <w:r>
        <w:rPr>
          <w:szCs w:val="28"/>
          <w:lang w:val="es-ES_tradnl"/>
        </w:rPr>
        <w:tab/>
        <w:t>se restan las X</w:t>
      </w:r>
    </w:p>
    <w:p w14:paraId="43025AB1" w14:textId="4C5DFE0F" w:rsidR="00D90A2A" w:rsidRDefault="00D90A2A" w:rsidP="00D90A2A">
      <w:pPr>
        <w:jc w:val="center"/>
        <w:rPr>
          <w:szCs w:val="28"/>
          <w:lang w:val="es-ES_tradnl"/>
        </w:rPr>
      </w:pPr>
    </w:p>
    <w:p w14:paraId="4CE86369" w14:textId="77DB631A" w:rsidR="00D90A2A" w:rsidRDefault="00D90A2A" w:rsidP="00D90A2A">
      <w:pPr>
        <w:jc w:val="center"/>
        <w:rPr>
          <w:szCs w:val="28"/>
          <w:lang w:val="es-ES_tradnl"/>
        </w:rPr>
      </w:pPr>
      <m:oMath>
        <m:r>
          <w:rPr>
            <w:rFonts w:ascii="Cambria Math" w:hAnsi="Cambria Math"/>
            <w:szCs w:val="28"/>
            <w:lang w:val="es-ES_tradnl"/>
          </w:rPr>
          <m:t>X=</m:t>
        </m:r>
        <m:f>
          <m:fPr>
            <m:ctrlPr>
              <w:rPr>
                <w:rFonts w:ascii="Cambria Math" w:hAnsi="Cambria Math"/>
                <w:i/>
                <w:szCs w:val="2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8"/>
                <w:lang w:val="es-ES_tradnl"/>
              </w:rPr>
              <m:t>46,86m</m:t>
            </m:r>
          </m:num>
          <m:den>
            <m:r>
              <w:rPr>
                <w:rFonts w:ascii="Cambria Math" w:hAnsi="Cambria Math"/>
                <w:szCs w:val="28"/>
                <w:lang w:val="es-ES_tradnl"/>
              </w:rPr>
              <m:t>0,5</m:t>
            </m:r>
          </m:den>
        </m:f>
      </m:oMath>
      <w:r>
        <w:rPr>
          <w:szCs w:val="28"/>
          <w:lang w:val="es-ES_tradnl"/>
        </w:rPr>
        <w:tab/>
        <w:t>se despeja la X</w:t>
      </w:r>
    </w:p>
    <w:p w14:paraId="60D571D0" w14:textId="777C1ADE" w:rsidR="00D90A2A" w:rsidRDefault="00D90A2A" w:rsidP="00D90A2A">
      <w:pPr>
        <w:jc w:val="center"/>
        <w:rPr>
          <w:szCs w:val="28"/>
          <w:lang w:val="es-ES_tradnl"/>
        </w:rPr>
      </w:pPr>
    </w:p>
    <w:p w14:paraId="6F1F9C79" w14:textId="3675D4B5" w:rsidR="00D90A2A" w:rsidRPr="00D90A2A" w:rsidRDefault="00D90A2A" w:rsidP="00D90A2A">
      <w:pPr>
        <w:jc w:val="center"/>
        <w:rPr>
          <w:szCs w:val="28"/>
          <w:lang w:val="es-ES_tradnl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Cs w:val="28"/>
              <w:lang w:val="es-ES_tradnl"/>
            </w:rPr>
            <m:t>93,72m=X</m:t>
          </m:r>
        </m:oMath>
      </m:oMathPara>
    </w:p>
    <w:p w14:paraId="71314522" w14:textId="0A362DFA" w:rsidR="00D90A2A" w:rsidRDefault="00D90A2A" w:rsidP="00D90A2A">
      <w:pPr>
        <w:jc w:val="center"/>
        <w:rPr>
          <w:szCs w:val="28"/>
          <w:lang w:val="es-ES_tradnl"/>
        </w:rPr>
      </w:pPr>
    </w:p>
    <w:p w14:paraId="5B8E96C7" w14:textId="616DEBC2" w:rsidR="00D90A2A" w:rsidRDefault="00D90A2A" w:rsidP="00D90A2A">
      <w:pPr>
        <w:jc w:val="center"/>
        <w:rPr>
          <w:szCs w:val="28"/>
          <w:lang w:val="es-ES_tradnl"/>
        </w:rPr>
      </w:pPr>
      <w:r>
        <w:rPr>
          <w:szCs w:val="28"/>
          <w:lang w:val="es-ES_tradnl"/>
        </w:rPr>
        <w:t>Distancia hallada 93,72</w:t>
      </w:r>
      <w:r w:rsidR="00831F2F">
        <w:rPr>
          <w:szCs w:val="28"/>
          <w:lang w:val="es-ES_tradnl"/>
        </w:rPr>
        <w:t>m</w:t>
      </w:r>
      <w:r>
        <w:rPr>
          <w:szCs w:val="28"/>
          <w:lang w:val="es-ES_tradnl"/>
        </w:rPr>
        <w:t>=X</w:t>
      </w:r>
    </w:p>
    <w:p w14:paraId="58F300CB" w14:textId="7D724595" w:rsidR="00D90A2A" w:rsidRDefault="00D90A2A" w:rsidP="00D90A2A">
      <w:pPr>
        <w:jc w:val="center"/>
        <w:rPr>
          <w:szCs w:val="28"/>
          <w:lang w:val="es-ES_tradnl"/>
        </w:rPr>
      </w:pPr>
    </w:p>
    <w:p w14:paraId="23E45D2B" w14:textId="2503F658" w:rsidR="00D90A2A" w:rsidRDefault="00D90A2A" w:rsidP="00D90A2A">
      <w:pPr>
        <w:jc w:val="both"/>
        <w:rPr>
          <w:szCs w:val="28"/>
          <w:lang w:val="es-ES_tradnl"/>
        </w:rPr>
      </w:pPr>
      <w:r>
        <w:rPr>
          <w:szCs w:val="28"/>
          <w:lang w:val="es-ES_tradnl"/>
        </w:rPr>
        <w:t>Este valor se reemplaza en la ecuación principal:</w:t>
      </w:r>
    </w:p>
    <w:p w14:paraId="7D28785E" w14:textId="240E64BD" w:rsidR="00D90A2A" w:rsidRDefault="00D90A2A" w:rsidP="00D90A2A">
      <w:pPr>
        <w:jc w:val="both"/>
        <w:rPr>
          <w:szCs w:val="28"/>
          <w:lang w:val="es-ES_tradnl"/>
        </w:rPr>
      </w:pPr>
    </w:p>
    <w:p w14:paraId="573B672C" w14:textId="00BB2D43" w:rsidR="00D90A2A" w:rsidRPr="00D90A2A" w:rsidRDefault="00D90A2A" w:rsidP="00D90A2A">
      <w:pPr>
        <w:jc w:val="both"/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0,72X=h</m:t>
          </m:r>
        </m:oMath>
      </m:oMathPara>
    </w:p>
    <w:p w14:paraId="27C41A7D" w14:textId="2938FB43" w:rsidR="00D90A2A" w:rsidRDefault="00D90A2A" w:rsidP="00D90A2A">
      <w:pPr>
        <w:jc w:val="both"/>
        <w:rPr>
          <w:szCs w:val="28"/>
          <w:lang w:val="es-ES_tradnl"/>
        </w:rPr>
      </w:pPr>
    </w:p>
    <w:p w14:paraId="0A0C141E" w14:textId="50FA60AB" w:rsidR="00D90A2A" w:rsidRPr="00D90A2A" w:rsidRDefault="00D90A2A" w:rsidP="00D90A2A">
      <w:pPr>
        <w:jc w:val="both"/>
        <w:rPr>
          <w:szCs w:val="28"/>
          <w:lang w:val="es-ES_tradn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s-ES_tradnl"/>
            </w:rPr>
            <m:t>0,72(93,72m)=h</m:t>
          </m:r>
        </m:oMath>
      </m:oMathPara>
    </w:p>
    <w:p w14:paraId="5E1787E6" w14:textId="47C55DBE" w:rsidR="00D90A2A" w:rsidRDefault="00D90A2A" w:rsidP="00D90A2A">
      <w:pPr>
        <w:jc w:val="both"/>
        <w:rPr>
          <w:szCs w:val="28"/>
          <w:lang w:val="es-ES_tradnl"/>
        </w:rPr>
      </w:pPr>
    </w:p>
    <w:p w14:paraId="79AA1E08" w14:textId="305B6F3E" w:rsidR="00D90A2A" w:rsidRDefault="00D90A2A" w:rsidP="00D90A2A">
      <w:pPr>
        <w:jc w:val="both"/>
        <w:rPr>
          <w:szCs w:val="28"/>
          <w:lang w:val="es-ES_tradnl"/>
        </w:rPr>
      </w:pPr>
      <m:oMath>
        <m:r>
          <w:rPr>
            <w:rFonts w:ascii="Cambria Math" w:hAnsi="Cambria Math"/>
            <w:szCs w:val="28"/>
            <w:lang w:val="es-ES_tradnl"/>
          </w:rPr>
          <m:t>64,47m=h</m:t>
        </m:r>
      </m:oMath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  <w:t>altura de la montaña</w:t>
      </w:r>
    </w:p>
    <w:p w14:paraId="3EC75F50" w14:textId="01A045FA" w:rsidR="00831F2F" w:rsidRDefault="00831F2F" w:rsidP="00D90A2A">
      <w:pPr>
        <w:jc w:val="both"/>
        <w:rPr>
          <w:szCs w:val="28"/>
          <w:lang w:val="es-ES_tradnl"/>
        </w:rPr>
      </w:pPr>
    </w:p>
    <w:p w14:paraId="7CA926FD" w14:textId="477962CB" w:rsidR="00831F2F" w:rsidRDefault="00831F2F" w:rsidP="00D90A2A">
      <w:pPr>
        <w:jc w:val="both"/>
        <w:rPr>
          <w:szCs w:val="28"/>
          <w:lang w:val="es-ES_tradnl"/>
        </w:rPr>
      </w:pPr>
      <w:r>
        <w:rPr>
          <w:b/>
          <w:bCs/>
          <w:szCs w:val="28"/>
          <w:lang w:val="es-ES_tradnl"/>
        </w:rPr>
        <w:t xml:space="preserve">Observación: </w:t>
      </w:r>
      <w:r>
        <w:rPr>
          <w:szCs w:val="28"/>
          <w:lang w:val="es-ES_tradnl"/>
        </w:rPr>
        <w:t>si tiene el texto que el colegio entregó a cada estudiante:</w:t>
      </w:r>
    </w:p>
    <w:p w14:paraId="16CFEF19" w14:textId="4C64D666" w:rsidR="00831F2F" w:rsidRDefault="00831F2F" w:rsidP="00D90A2A">
      <w:pPr>
        <w:jc w:val="both"/>
        <w:rPr>
          <w:szCs w:val="28"/>
          <w:lang w:val="es-ES_tradnl"/>
        </w:rPr>
      </w:pP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  <w:t>“Matemáticas 10 la educación es de todos MINEDUCACIÓN”</w:t>
      </w:r>
    </w:p>
    <w:p w14:paraId="5381F02E" w14:textId="13DB6377" w:rsidR="00831F2F" w:rsidRDefault="00831F2F" w:rsidP="00D90A2A">
      <w:pPr>
        <w:jc w:val="both"/>
        <w:rPr>
          <w:b/>
          <w:bCs/>
          <w:szCs w:val="28"/>
          <w:lang w:val="es-ES_tradnl"/>
        </w:rPr>
      </w:pPr>
      <w:r>
        <w:rPr>
          <w:szCs w:val="28"/>
          <w:lang w:val="es-ES_tradnl"/>
        </w:rPr>
        <w:tab/>
      </w:r>
      <w:r>
        <w:rPr>
          <w:szCs w:val="28"/>
          <w:lang w:val="es-ES_tradnl"/>
        </w:rPr>
        <w:tab/>
      </w:r>
      <w:r>
        <w:rPr>
          <w:b/>
          <w:bCs/>
          <w:szCs w:val="28"/>
          <w:lang w:val="es-ES_tradnl"/>
        </w:rPr>
        <w:t>Leer y estudiar las páginas 88,89 y 90.</w:t>
      </w:r>
    </w:p>
    <w:p w14:paraId="628398D8" w14:textId="36A00786" w:rsidR="00831F2F" w:rsidRDefault="00831F2F" w:rsidP="00831F2F">
      <w:pPr>
        <w:ind w:left="1440"/>
        <w:jc w:val="both"/>
        <w:rPr>
          <w:szCs w:val="28"/>
          <w:lang w:val="es-ES_tradnl"/>
        </w:rPr>
      </w:pPr>
      <w:r>
        <w:rPr>
          <w:szCs w:val="28"/>
          <w:lang w:val="es-ES_tradnl"/>
        </w:rPr>
        <w:t>En estas páginas encuentra varios ejercicios desarrollados paso a paso y conceptos utilizados en la solución de problemas.</w:t>
      </w:r>
    </w:p>
    <w:p w14:paraId="42C98C82" w14:textId="49202AEC" w:rsidR="00831F2F" w:rsidRDefault="00831F2F" w:rsidP="00831F2F">
      <w:pPr>
        <w:jc w:val="both"/>
        <w:rPr>
          <w:szCs w:val="28"/>
          <w:lang w:val="es-ES_tradnl"/>
        </w:rPr>
      </w:pPr>
    </w:p>
    <w:p w14:paraId="721B7573" w14:textId="6C0D4BFB" w:rsidR="00831F2F" w:rsidRDefault="00831F2F" w:rsidP="00831F2F">
      <w:pPr>
        <w:jc w:val="both"/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Después de haber leído, analizado y entendido cada uno de los ejercicios modelo y los que aparecen en el texto, voy a practicar.</w:t>
      </w:r>
    </w:p>
    <w:p w14:paraId="5528D484" w14:textId="65DC3730" w:rsidR="00831F2F" w:rsidRDefault="00831F2F" w:rsidP="00831F2F">
      <w:pPr>
        <w:jc w:val="both"/>
        <w:rPr>
          <w:b/>
          <w:bCs/>
          <w:szCs w:val="28"/>
          <w:lang w:val="es-ES_tradnl"/>
        </w:rPr>
      </w:pPr>
    </w:p>
    <w:p w14:paraId="065217A1" w14:textId="751F8D10" w:rsidR="007A1FDB" w:rsidRPr="00F20161" w:rsidRDefault="007A1FDB" w:rsidP="007A1FDB">
      <w:pPr>
        <w:pStyle w:val="Ttulo2"/>
      </w:pPr>
      <w:r>
        <w:t>¡</w:t>
      </w:r>
      <w:r w:rsidR="002F3523">
        <w:t>APLICO</w:t>
      </w:r>
      <w:r>
        <w:t xml:space="preserve"> LO QUE APRENDÍ!</w:t>
      </w:r>
    </w:p>
    <w:p w14:paraId="4C3E1FAD" w14:textId="77777777" w:rsidR="007A1FDB" w:rsidRDefault="007A1FDB" w:rsidP="00831F2F">
      <w:pPr>
        <w:jc w:val="both"/>
        <w:rPr>
          <w:b/>
          <w:bCs/>
          <w:szCs w:val="28"/>
          <w:lang w:val="es-ES_tradnl"/>
        </w:rPr>
      </w:pPr>
    </w:p>
    <w:p w14:paraId="7F9FFED3" w14:textId="2F7C8EAA" w:rsidR="00831F2F" w:rsidRDefault="00831F2F" w:rsidP="00831F2F">
      <w:pPr>
        <w:jc w:val="both"/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Solucionar los problemas propuestos realizando el paso a paso en cada uno.</w:t>
      </w:r>
    </w:p>
    <w:p w14:paraId="73101287" w14:textId="77777777" w:rsidR="002D4919" w:rsidRPr="002D4919" w:rsidRDefault="002D4919" w:rsidP="002D4919">
      <w:pPr>
        <w:rPr>
          <w:rFonts w:asciiTheme="minorHAnsi" w:hAnsiTheme="minorHAnsi" w:cstheme="minorBidi"/>
        </w:rPr>
      </w:pPr>
    </w:p>
    <w:p w14:paraId="4AA3B4B0" w14:textId="77777777" w:rsidR="002D4919" w:rsidRPr="002D4919" w:rsidRDefault="002D4919" w:rsidP="002D4919">
      <w:pPr>
        <w:pStyle w:val="Prrafodelista"/>
        <w:widowControl/>
        <w:numPr>
          <w:ilvl w:val="0"/>
          <w:numId w:val="24"/>
        </w:numPr>
        <w:autoSpaceDE/>
        <w:autoSpaceDN/>
        <w:adjustRightInd/>
        <w:spacing w:after="160" w:line="256" w:lineRule="auto"/>
        <w:contextualSpacing/>
        <w:rPr>
          <w:sz w:val="22"/>
          <w:szCs w:val="22"/>
        </w:rPr>
      </w:pPr>
      <w:r w:rsidRPr="002D4919">
        <w:rPr>
          <w:sz w:val="22"/>
          <w:szCs w:val="22"/>
        </w:rPr>
        <w:t>Desde un avión que vuela a 1860 m de altura, se observa una embarcación con un ángulo de depresión de 31º y desde el mismo plano, en sentido opuesto se observa el puerto con un ángulo de depresión de 53º. Calcular la distancia que separa a la embarcación de la costa.</w:t>
      </w:r>
    </w:p>
    <w:p w14:paraId="0557904B" w14:textId="77777777" w:rsidR="002D4919" w:rsidRPr="002D4919" w:rsidRDefault="002D4919" w:rsidP="002D4919"/>
    <w:p w14:paraId="279EAC20" w14:textId="605C7BE7" w:rsidR="002D4919" w:rsidRDefault="002D4919" w:rsidP="002D4919">
      <w:pPr>
        <w:pStyle w:val="Prrafodelista"/>
        <w:widowControl/>
        <w:numPr>
          <w:ilvl w:val="0"/>
          <w:numId w:val="24"/>
        </w:numPr>
        <w:autoSpaceDE/>
        <w:autoSpaceDN/>
        <w:adjustRightInd/>
        <w:spacing w:after="160" w:line="256" w:lineRule="auto"/>
        <w:contextualSpacing/>
        <w:rPr>
          <w:sz w:val="22"/>
          <w:szCs w:val="22"/>
        </w:rPr>
      </w:pPr>
      <w:r w:rsidRPr="002D4919">
        <w:rPr>
          <w:sz w:val="22"/>
          <w:szCs w:val="22"/>
        </w:rPr>
        <w:t>Una bandera cuya asta mide 6 m está situada sobre una columna. Desde cierto punto, el extremo superior de la bandera se ve con un ángulo de elevación de 20º y el extremo inferior se observa con un ángulo de 12º30’. Calcular la altura de la columna y la distancia al punto de observación.</w:t>
      </w:r>
    </w:p>
    <w:p w14:paraId="570A46FA" w14:textId="77777777" w:rsidR="002D4919" w:rsidRPr="002D4919" w:rsidRDefault="002D4919" w:rsidP="002D4919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</w:p>
    <w:p w14:paraId="718363FC" w14:textId="77777777" w:rsidR="002D4919" w:rsidRPr="002D4919" w:rsidRDefault="002D4919" w:rsidP="002D4919">
      <w:pPr>
        <w:pStyle w:val="Prrafodelista"/>
        <w:widowControl/>
        <w:numPr>
          <w:ilvl w:val="0"/>
          <w:numId w:val="24"/>
        </w:numPr>
        <w:autoSpaceDE/>
        <w:autoSpaceDN/>
        <w:adjustRightInd/>
        <w:spacing w:after="160" w:line="256" w:lineRule="auto"/>
        <w:contextualSpacing/>
        <w:rPr>
          <w:sz w:val="22"/>
          <w:szCs w:val="22"/>
        </w:rPr>
      </w:pPr>
      <w:r w:rsidRPr="002D4919">
        <w:rPr>
          <w:sz w:val="22"/>
          <w:szCs w:val="22"/>
        </w:rPr>
        <w:t>Al nivel del mar se lanza un cohete espacial y sube con un ángulo constante de 68º20’ recorriendo 15000 m. determinar la altura que tiene el cohete respecto al nivel del mar en ese momento.</w:t>
      </w:r>
    </w:p>
    <w:p w14:paraId="03B21F28" w14:textId="77777777" w:rsidR="002D4919" w:rsidRPr="002D4919" w:rsidRDefault="002D4919" w:rsidP="002D4919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</w:p>
    <w:p w14:paraId="4FDADE7A" w14:textId="77777777" w:rsidR="002D4919" w:rsidRDefault="002D4919" w:rsidP="002D4919">
      <w:pPr>
        <w:pStyle w:val="Prrafodelista"/>
        <w:widowControl/>
        <w:numPr>
          <w:ilvl w:val="0"/>
          <w:numId w:val="24"/>
        </w:numPr>
        <w:autoSpaceDE/>
        <w:autoSpaceDN/>
        <w:adjustRightInd/>
        <w:spacing w:after="160" w:line="256" w:lineRule="auto"/>
        <w:contextualSpacing/>
        <w:rPr>
          <w:sz w:val="22"/>
          <w:szCs w:val="22"/>
        </w:rPr>
      </w:pPr>
      <w:r w:rsidRPr="002D4919">
        <w:rPr>
          <w:sz w:val="22"/>
          <w:szCs w:val="22"/>
        </w:rPr>
        <w:t>El ángulo de elevación de una cometa cuando se han soltado 40 m de hilo es de 40º36’27”. Determinar la altura de la cometa.</w:t>
      </w:r>
    </w:p>
    <w:p w14:paraId="1A95C4A4" w14:textId="77777777" w:rsidR="002D4919" w:rsidRDefault="002D4919" w:rsidP="002D4919">
      <w:pPr>
        <w:pStyle w:val="Prrafodelista"/>
        <w:numPr>
          <w:ilvl w:val="0"/>
          <w:numId w:val="0"/>
        </w:numPr>
        <w:ind w:left="720"/>
      </w:pPr>
    </w:p>
    <w:p w14:paraId="6049F1BA" w14:textId="04763DCF" w:rsidR="002D4919" w:rsidRPr="002D4919" w:rsidRDefault="002D4919" w:rsidP="002D4919">
      <w:pPr>
        <w:pStyle w:val="Prrafodelista"/>
        <w:widowControl/>
        <w:numPr>
          <w:ilvl w:val="0"/>
          <w:numId w:val="24"/>
        </w:numPr>
        <w:autoSpaceDE/>
        <w:autoSpaceDN/>
        <w:adjustRightInd/>
        <w:spacing w:after="160" w:line="256" w:lineRule="auto"/>
        <w:contextualSpacing/>
        <w:rPr>
          <w:sz w:val="24"/>
        </w:rPr>
      </w:pPr>
      <w:r w:rsidRPr="002D4919">
        <w:rPr>
          <w:sz w:val="22"/>
          <w:szCs w:val="28"/>
        </w:rPr>
        <w:lastRenderedPageBreak/>
        <w:t>Desde un faro situado a 70 m sobre el nivel del mar se observa un bote con un ángulo de depresión de 28º 57’ 33” ¿A qué distancia está el bote del punto situado a nivel del agua y directamente en la parte baja del punto de observación?</w:t>
      </w:r>
    </w:p>
    <w:p w14:paraId="472DEE7D" w14:textId="77777777" w:rsidR="002D4919" w:rsidRPr="002D4919" w:rsidRDefault="002D4919" w:rsidP="002D4919">
      <w:pPr>
        <w:pStyle w:val="Prrafodelista"/>
        <w:widowControl/>
        <w:numPr>
          <w:ilvl w:val="0"/>
          <w:numId w:val="0"/>
        </w:numPr>
        <w:autoSpaceDE/>
        <w:autoSpaceDN/>
        <w:adjustRightInd/>
        <w:spacing w:after="160" w:line="256" w:lineRule="auto"/>
        <w:ind w:left="720"/>
        <w:contextualSpacing/>
        <w:rPr>
          <w:sz w:val="24"/>
        </w:rPr>
      </w:pPr>
    </w:p>
    <w:p w14:paraId="07F9F4E9" w14:textId="41AE4427" w:rsidR="008A3D85" w:rsidRPr="00F20161" w:rsidRDefault="008A3D85" w:rsidP="008A3D85">
      <w:pPr>
        <w:pStyle w:val="Ttulo2"/>
      </w:pPr>
      <w:r>
        <w:t>¿CÓMO SÉ QUE APRENDÍ?</w:t>
      </w:r>
    </w:p>
    <w:p w14:paraId="2B0EA090" w14:textId="3FCA3719" w:rsidR="008A3D85" w:rsidRDefault="008A3D85" w:rsidP="00831F2F">
      <w:pPr>
        <w:jc w:val="both"/>
        <w:rPr>
          <w:szCs w:val="28"/>
          <w:lang w:val="es-ES_tradnl"/>
        </w:rPr>
      </w:pPr>
      <w:r>
        <w:rPr>
          <w:szCs w:val="28"/>
          <w:lang w:val="es-ES_tradnl"/>
        </w:rPr>
        <w:t>Cuando soluciona un problema, debe revisar la lista de chequeo y así comprobará si logró analizar y resolver cada problema propuesto.</w:t>
      </w:r>
    </w:p>
    <w:p w14:paraId="4BB08742" w14:textId="4E41CC43" w:rsidR="008A3D85" w:rsidRDefault="008A3D85" w:rsidP="00831F2F">
      <w:pPr>
        <w:jc w:val="both"/>
        <w:rPr>
          <w:szCs w:val="28"/>
          <w:lang w:val="es-ES_tradnl"/>
        </w:rPr>
      </w:pPr>
    </w:p>
    <w:p w14:paraId="4D4605A6" w14:textId="213E5A02" w:rsidR="008A3D85" w:rsidRDefault="008A3D85" w:rsidP="008A3D85">
      <w:pPr>
        <w:jc w:val="center"/>
        <w:rPr>
          <w:b/>
          <w:bCs/>
          <w:szCs w:val="28"/>
          <w:lang w:val="es-ES_tradnl"/>
        </w:rPr>
      </w:pPr>
      <w:r>
        <w:rPr>
          <w:b/>
          <w:bCs/>
          <w:szCs w:val="28"/>
          <w:lang w:val="es-ES_tradnl"/>
        </w:rPr>
        <w:t>LISTA DE CHEQUEO</w:t>
      </w:r>
    </w:p>
    <w:p w14:paraId="700FD1AB" w14:textId="29EB903F" w:rsidR="008A3D85" w:rsidRDefault="008A3D85" w:rsidP="008A3D85">
      <w:pPr>
        <w:jc w:val="center"/>
        <w:rPr>
          <w:b/>
          <w:bCs/>
          <w:szCs w:val="28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0"/>
        <w:gridCol w:w="709"/>
        <w:gridCol w:w="753"/>
      </w:tblGrid>
      <w:tr w:rsidR="008A3D85" w14:paraId="18ADA4F4" w14:textId="77777777" w:rsidTr="008A3D85">
        <w:tc>
          <w:tcPr>
            <w:tcW w:w="8500" w:type="dxa"/>
          </w:tcPr>
          <w:p w14:paraId="754A520A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09" w:type="dxa"/>
          </w:tcPr>
          <w:p w14:paraId="3F3A438B" w14:textId="18258F01" w:rsidR="008A3D85" w:rsidRPr="008A3D85" w:rsidRDefault="008A3D85" w:rsidP="008A3D85">
            <w:pPr>
              <w:jc w:val="center"/>
              <w:rPr>
                <w:b/>
                <w:bCs/>
                <w:szCs w:val="28"/>
                <w:lang w:val="es-ES_tradnl"/>
              </w:rPr>
            </w:pPr>
            <w:r>
              <w:rPr>
                <w:b/>
                <w:bCs/>
                <w:szCs w:val="28"/>
                <w:lang w:val="es-ES_tradnl"/>
              </w:rPr>
              <w:t>SI</w:t>
            </w:r>
          </w:p>
        </w:tc>
        <w:tc>
          <w:tcPr>
            <w:tcW w:w="753" w:type="dxa"/>
          </w:tcPr>
          <w:p w14:paraId="393DF35A" w14:textId="38DBDD3E" w:rsidR="008A3D85" w:rsidRPr="008A3D85" w:rsidRDefault="008A3D85" w:rsidP="008A3D85">
            <w:pPr>
              <w:jc w:val="center"/>
              <w:rPr>
                <w:b/>
                <w:bCs/>
                <w:szCs w:val="28"/>
                <w:lang w:val="es-ES_tradnl"/>
              </w:rPr>
            </w:pPr>
            <w:r>
              <w:rPr>
                <w:b/>
                <w:bCs/>
                <w:szCs w:val="28"/>
                <w:lang w:val="es-ES_tradnl"/>
              </w:rPr>
              <w:t>NO</w:t>
            </w:r>
          </w:p>
        </w:tc>
      </w:tr>
      <w:tr w:rsidR="008A3D85" w14:paraId="7E475413" w14:textId="77777777" w:rsidTr="008A3D85">
        <w:tc>
          <w:tcPr>
            <w:tcW w:w="8500" w:type="dxa"/>
          </w:tcPr>
          <w:p w14:paraId="589DF5A3" w14:textId="61FDC885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¿Puedo ilustrar mediante un gráfico la situación descrita en el problema?</w:t>
            </w:r>
          </w:p>
        </w:tc>
        <w:tc>
          <w:tcPr>
            <w:tcW w:w="709" w:type="dxa"/>
          </w:tcPr>
          <w:p w14:paraId="3EE5559E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7F125B59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  <w:tr w:rsidR="008A3D85" w14:paraId="2C9357DE" w14:textId="77777777" w:rsidTr="008A3D85">
        <w:tc>
          <w:tcPr>
            <w:tcW w:w="8500" w:type="dxa"/>
          </w:tcPr>
          <w:p w14:paraId="117148BA" w14:textId="17CC1583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¿Coloco bien los datos conocidos, en el gráfico?</w:t>
            </w:r>
          </w:p>
        </w:tc>
        <w:tc>
          <w:tcPr>
            <w:tcW w:w="709" w:type="dxa"/>
          </w:tcPr>
          <w:p w14:paraId="41FFC9BB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0CEAF3B0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  <w:tr w:rsidR="008A3D85" w14:paraId="5EE52AB1" w14:textId="77777777" w:rsidTr="008A3D85">
        <w:tc>
          <w:tcPr>
            <w:tcW w:w="8500" w:type="dxa"/>
          </w:tcPr>
          <w:p w14:paraId="2B9EAA94" w14:textId="178BAAC9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¿Identifico los elementos que conozco del triángulo?</w:t>
            </w:r>
          </w:p>
        </w:tc>
        <w:tc>
          <w:tcPr>
            <w:tcW w:w="709" w:type="dxa"/>
          </w:tcPr>
          <w:p w14:paraId="0102BBD2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60EC28C6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  <w:tr w:rsidR="008A3D85" w14:paraId="4C1F7AFC" w14:textId="77777777" w:rsidTr="008A3D85">
        <w:tc>
          <w:tcPr>
            <w:tcW w:w="8500" w:type="dxa"/>
          </w:tcPr>
          <w:p w14:paraId="18A3A9C9" w14:textId="3E888906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¿Puedo elegir la razón trigonométrica que me permite hallar el interrogante del problema?</w:t>
            </w:r>
          </w:p>
        </w:tc>
        <w:tc>
          <w:tcPr>
            <w:tcW w:w="709" w:type="dxa"/>
          </w:tcPr>
          <w:p w14:paraId="59B5438F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19ED9FFD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  <w:tr w:rsidR="008A3D85" w14:paraId="1CA47C85" w14:textId="77777777" w:rsidTr="008A3D85">
        <w:tc>
          <w:tcPr>
            <w:tcW w:w="8500" w:type="dxa"/>
          </w:tcPr>
          <w:p w14:paraId="6EBDF9B9" w14:textId="3A09709C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¿Sé despejar la variable que voy a hallar?</w:t>
            </w:r>
          </w:p>
        </w:tc>
        <w:tc>
          <w:tcPr>
            <w:tcW w:w="709" w:type="dxa"/>
          </w:tcPr>
          <w:p w14:paraId="092228CB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7E83AD83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  <w:tr w:rsidR="008A3D85" w14:paraId="15F5F511" w14:textId="77777777" w:rsidTr="008A3D85">
        <w:tc>
          <w:tcPr>
            <w:tcW w:w="8500" w:type="dxa"/>
          </w:tcPr>
          <w:p w14:paraId="6D49AC97" w14:textId="04A95EED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¿Reconozco el tipo de operación que debo hacer?</w:t>
            </w:r>
          </w:p>
        </w:tc>
        <w:tc>
          <w:tcPr>
            <w:tcW w:w="709" w:type="dxa"/>
          </w:tcPr>
          <w:p w14:paraId="3E6F187D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470B4229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  <w:tr w:rsidR="008A3D85" w14:paraId="55EECB1A" w14:textId="77777777" w:rsidTr="008A3D85">
        <w:tc>
          <w:tcPr>
            <w:tcW w:w="8500" w:type="dxa"/>
          </w:tcPr>
          <w:p w14:paraId="17C73C4F" w14:textId="0DF982BD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¿Sé utilizar la calculadora?</w:t>
            </w:r>
          </w:p>
        </w:tc>
        <w:tc>
          <w:tcPr>
            <w:tcW w:w="709" w:type="dxa"/>
          </w:tcPr>
          <w:p w14:paraId="51615FD7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1FA69D57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  <w:tr w:rsidR="008A3D85" w14:paraId="224129FB" w14:textId="77777777" w:rsidTr="008A3D85">
        <w:tc>
          <w:tcPr>
            <w:tcW w:w="8500" w:type="dxa"/>
          </w:tcPr>
          <w:p w14:paraId="5B2ED690" w14:textId="4A2BF5CF" w:rsidR="008A3D85" w:rsidRDefault="008A3D85" w:rsidP="008A3D85">
            <w:pPr>
              <w:jc w:val="both"/>
              <w:rPr>
                <w:szCs w:val="28"/>
                <w:lang w:val="es-ES_tradnl"/>
              </w:rPr>
            </w:pPr>
            <w:r>
              <w:rPr>
                <w:szCs w:val="28"/>
                <w:lang w:val="es-ES_tradnl"/>
              </w:rPr>
              <w:t>¿Entiendo cuando he terminado de solucionar el problema?</w:t>
            </w:r>
          </w:p>
        </w:tc>
        <w:tc>
          <w:tcPr>
            <w:tcW w:w="709" w:type="dxa"/>
          </w:tcPr>
          <w:p w14:paraId="2EEA452E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  <w:tc>
          <w:tcPr>
            <w:tcW w:w="753" w:type="dxa"/>
          </w:tcPr>
          <w:p w14:paraId="6C6CBAA5" w14:textId="77777777" w:rsidR="008A3D85" w:rsidRDefault="008A3D85" w:rsidP="008A3D85">
            <w:pPr>
              <w:jc w:val="center"/>
              <w:rPr>
                <w:szCs w:val="28"/>
                <w:lang w:val="es-ES_tradnl"/>
              </w:rPr>
            </w:pPr>
          </w:p>
        </w:tc>
      </w:tr>
    </w:tbl>
    <w:p w14:paraId="365B60EE" w14:textId="77777777" w:rsidR="00DC3D98" w:rsidRPr="002D4919" w:rsidRDefault="00DC3D98" w:rsidP="008A3D85">
      <w:pPr>
        <w:jc w:val="both"/>
        <w:rPr>
          <w:lang w:val="es-ES_tradnl"/>
        </w:rPr>
      </w:pPr>
    </w:p>
    <w:p w14:paraId="76F2E305" w14:textId="3F704D17" w:rsidR="008A3D85" w:rsidRDefault="008A3D85" w:rsidP="008A3D85">
      <w:pPr>
        <w:jc w:val="both"/>
        <w:rPr>
          <w:b/>
          <w:bCs/>
          <w:lang w:val="es-ES_tradnl"/>
        </w:rPr>
      </w:pPr>
      <w:r w:rsidRPr="002D4919">
        <w:rPr>
          <w:b/>
          <w:bCs/>
          <w:lang w:val="es-ES_tradnl"/>
        </w:rPr>
        <w:t>Recomendaciones para entrega de actividades:</w:t>
      </w:r>
    </w:p>
    <w:p w14:paraId="524A41AC" w14:textId="77777777" w:rsidR="003B3D13" w:rsidRPr="002D4919" w:rsidRDefault="003B3D13" w:rsidP="008A3D85">
      <w:pPr>
        <w:jc w:val="both"/>
        <w:rPr>
          <w:b/>
          <w:bCs/>
          <w:lang w:val="es-ES_tradnl"/>
        </w:rPr>
      </w:pPr>
    </w:p>
    <w:p w14:paraId="481027D6" w14:textId="60BE69FA" w:rsidR="008A3D85" w:rsidRPr="002D4919" w:rsidRDefault="008A3D85" w:rsidP="008A3D85">
      <w:pPr>
        <w:pStyle w:val="Prrafodelista"/>
        <w:numPr>
          <w:ilvl w:val="0"/>
          <w:numId w:val="23"/>
        </w:numPr>
        <w:jc w:val="both"/>
        <w:rPr>
          <w:sz w:val="22"/>
          <w:szCs w:val="22"/>
          <w:lang w:val="es-ES_tradnl"/>
        </w:rPr>
      </w:pPr>
      <w:r w:rsidRPr="002D4919">
        <w:rPr>
          <w:sz w:val="22"/>
          <w:szCs w:val="22"/>
          <w:lang w:val="es-ES_tradnl"/>
        </w:rPr>
        <w:t>La guía debe estar totalmente copiada y desarrollada en su cuaderno de matemáticas.</w:t>
      </w:r>
    </w:p>
    <w:p w14:paraId="03F475E3" w14:textId="7039EA8A" w:rsidR="008A3D85" w:rsidRPr="002D4919" w:rsidRDefault="008A3D85" w:rsidP="008A3D85">
      <w:pPr>
        <w:pStyle w:val="Prrafodelista"/>
        <w:numPr>
          <w:ilvl w:val="0"/>
          <w:numId w:val="23"/>
        </w:numPr>
        <w:jc w:val="both"/>
        <w:rPr>
          <w:sz w:val="22"/>
          <w:szCs w:val="22"/>
          <w:lang w:val="es-ES_tradnl"/>
        </w:rPr>
      </w:pPr>
      <w:r w:rsidRPr="002D4919">
        <w:rPr>
          <w:sz w:val="22"/>
          <w:szCs w:val="22"/>
          <w:lang w:val="es-ES_tradnl"/>
        </w:rPr>
        <w:t>Debe resolver los ejercicios propuestos en forma ordenada, explicando el paso a paso, con buena ortografía y clara.</w:t>
      </w:r>
    </w:p>
    <w:p w14:paraId="78E79DE6" w14:textId="68B0195C" w:rsidR="008A3D85" w:rsidRPr="002D4919" w:rsidRDefault="008A3D85" w:rsidP="008A3D85">
      <w:pPr>
        <w:pStyle w:val="Prrafodelista"/>
        <w:numPr>
          <w:ilvl w:val="0"/>
          <w:numId w:val="23"/>
        </w:numPr>
        <w:jc w:val="both"/>
        <w:rPr>
          <w:sz w:val="22"/>
          <w:szCs w:val="22"/>
          <w:lang w:val="es-ES_tradnl"/>
        </w:rPr>
      </w:pPr>
      <w:r w:rsidRPr="002D4919">
        <w:rPr>
          <w:sz w:val="22"/>
          <w:szCs w:val="22"/>
          <w:lang w:val="es-ES_tradnl"/>
        </w:rPr>
        <w:t>Debe terminar las actividades completamente.</w:t>
      </w:r>
    </w:p>
    <w:p w14:paraId="46C9DC3A" w14:textId="23B0B3ED" w:rsidR="008A3D85" w:rsidRPr="002D4919" w:rsidRDefault="008E7E86" w:rsidP="008A3D85">
      <w:pPr>
        <w:pStyle w:val="Prrafodelista"/>
        <w:numPr>
          <w:ilvl w:val="0"/>
          <w:numId w:val="23"/>
        </w:numPr>
        <w:jc w:val="both"/>
        <w:rPr>
          <w:sz w:val="22"/>
          <w:szCs w:val="22"/>
          <w:lang w:val="es-ES_tradnl"/>
        </w:rPr>
      </w:pPr>
      <w:r w:rsidRPr="002D4919">
        <w:rPr>
          <w:sz w:val="22"/>
          <w:szCs w:val="22"/>
          <w:lang w:val="es-ES_tradnl"/>
        </w:rPr>
        <w:t>Recordar fechas límite de entrega.</w:t>
      </w:r>
    </w:p>
    <w:p w14:paraId="4CF35234" w14:textId="1DEFF121" w:rsidR="008E7E86" w:rsidRPr="002D4919" w:rsidRDefault="008E7E86" w:rsidP="008E7E86">
      <w:pPr>
        <w:jc w:val="both"/>
        <w:rPr>
          <w:lang w:val="es-ES_tradnl"/>
        </w:rPr>
      </w:pPr>
    </w:p>
    <w:p w14:paraId="63E8B820" w14:textId="2B119148" w:rsidR="008E7E86" w:rsidRPr="00F20161" w:rsidRDefault="008E7E86" w:rsidP="008E7E86">
      <w:pPr>
        <w:pStyle w:val="Ttulo2"/>
      </w:pPr>
      <w:r>
        <w:t>¿QUÉ APRENDÍ?</w:t>
      </w:r>
    </w:p>
    <w:p w14:paraId="229B5A46" w14:textId="10EED81B" w:rsidR="003B3D13" w:rsidRDefault="003B3D13" w:rsidP="008E7E86">
      <w:pPr>
        <w:jc w:val="both"/>
        <w:rPr>
          <w:szCs w:val="28"/>
          <w:lang w:val="es-ES_tradnl"/>
        </w:rPr>
      </w:pPr>
      <w:r>
        <w:rPr>
          <w:szCs w:val="28"/>
          <w:lang w:val="es-ES_tradnl"/>
        </w:rPr>
        <w:t>Como ya logró terminar, debe ser lo más sincero (a) para expresar cómo se sintió y qué tanto prendió.</w:t>
      </w:r>
    </w:p>
    <w:p w14:paraId="35E53AF5" w14:textId="361396DB" w:rsidR="003B3D13" w:rsidRPr="004A1D53" w:rsidRDefault="003B3D13" w:rsidP="008E7E86">
      <w:pPr>
        <w:jc w:val="both"/>
        <w:rPr>
          <w:b/>
          <w:bCs/>
          <w:sz w:val="24"/>
          <w:szCs w:val="32"/>
          <w:lang w:val="es-ES_tradnl"/>
        </w:rPr>
      </w:pPr>
    </w:p>
    <w:p w14:paraId="288F1ED6" w14:textId="6CE3FC1A" w:rsidR="003B3D13" w:rsidRPr="004A1D53" w:rsidRDefault="003B3D13" w:rsidP="003B3D13">
      <w:pPr>
        <w:pStyle w:val="Prrafodelista"/>
        <w:numPr>
          <w:ilvl w:val="0"/>
          <w:numId w:val="25"/>
        </w:numPr>
        <w:jc w:val="both"/>
        <w:rPr>
          <w:b/>
          <w:bCs/>
          <w:sz w:val="22"/>
          <w:szCs w:val="32"/>
          <w:lang w:val="es-ES_tradnl"/>
        </w:rPr>
      </w:pPr>
      <w:r w:rsidRPr="004A1D53">
        <w:rPr>
          <w:b/>
          <w:bCs/>
          <w:sz w:val="22"/>
          <w:szCs w:val="32"/>
          <w:lang w:val="es-ES_tradnl"/>
        </w:rPr>
        <w:t>¿Qué fue lo que más le causó dificultad al resolver las actividades?</w:t>
      </w:r>
    </w:p>
    <w:p w14:paraId="014B71BA" w14:textId="27861ABB" w:rsidR="003B3D13" w:rsidRPr="004A1D53" w:rsidRDefault="003B3D13" w:rsidP="003B3D13">
      <w:pPr>
        <w:jc w:val="both"/>
        <w:rPr>
          <w:b/>
          <w:bCs/>
          <w:sz w:val="24"/>
          <w:szCs w:val="32"/>
          <w:lang w:val="es-ES_tradnl"/>
        </w:rPr>
      </w:pPr>
    </w:p>
    <w:p w14:paraId="5EBC38BF" w14:textId="75D9D5CB" w:rsidR="003B3D13" w:rsidRPr="004A1D53" w:rsidRDefault="003B3D13" w:rsidP="003B3D13">
      <w:pPr>
        <w:jc w:val="both"/>
        <w:rPr>
          <w:b/>
          <w:bCs/>
          <w:sz w:val="24"/>
          <w:szCs w:val="32"/>
          <w:lang w:val="es-ES_tradnl"/>
        </w:rPr>
      </w:pPr>
    </w:p>
    <w:p w14:paraId="40EBC7DB" w14:textId="305EE0D2" w:rsidR="003B3D13" w:rsidRPr="004A1D53" w:rsidRDefault="003B3D13" w:rsidP="003B3D13">
      <w:pPr>
        <w:jc w:val="both"/>
        <w:rPr>
          <w:b/>
          <w:bCs/>
          <w:sz w:val="24"/>
          <w:szCs w:val="32"/>
          <w:lang w:val="es-ES_tradnl"/>
        </w:rPr>
      </w:pPr>
    </w:p>
    <w:p w14:paraId="42E39DF9" w14:textId="0464172E" w:rsidR="003B3D13" w:rsidRPr="004A1D53" w:rsidRDefault="003B3D13" w:rsidP="003B3D13">
      <w:pPr>
        <w:pStyle w:val="Prrafodelista"/>
        <w:numPr>
          <w:ilvl w:val="0"/>
          <w:numId w:val="25"/>
        </w:numPr>
        <w:jc w:val="both"/>
        <w:rPr>
          <w:b/>
          <w:bCs/>
          <w:sz w:val="22"/>
          <w:szCs w:val="32"/>
          <w:lang w:val="es-ES_tradnl"/>
        </w:rPr>
      </w:pPr>
      <w:r w:rsidRPr="004A1D53">
        <w:rPr>
          <w:b/>
          <w:bCs/>
          <w:sz w:val="22"/>
          <w:szCs w:val="32"/>
          <w:lang w:val="es-ES_tradnl"/>
        </w:rPr>
        <w:t>¿Por qué cree que le causó dificultad?</w:t>
      </w:r>
    </w:p>
    <w:p w14:paraId="0EDA0493" w14:textId="23CCC0B6" w:rsidR="003B3D13" w:rsidRPr="004A1D53" w:rsidRDefault="003B3D13" w:rsidP="003B3D13">
      <w:pPr>
        <w:jc w:val="both"/>
        <w:rPr>
          <w:b/>
          <w:bCs/>
          <w:sz w:val="24"/>
          <w:szCs w:val="32"/>
          <w:lang w:val="es-ES_tradnl"/>
        </w:rPr>
      </w:pPr>
    </w:p>
    <w:p w14:paraId="0109BC72" w14:textId="6D8F08F9" w:rsidR="003B3D13" w:rsidRPr="004A1D53" w:rsidRDefault="003B3D13" w:rsidP="003B3D13">
      <w:pPr>
        <w:jc w:val="both"/>
        <w:rPr>
          <w:b/>
          <w:bCs/>
          <w:sz w:val="24"/>
          <w:szCs w:val="32"/>
          <w:lang w:val="es-ES_tradnl"/>
        </w:rPr>
      </w:pPr>
    </w:p>
    <w:p w14:paraId="23583511" w14:textId="09F88EE4" w:rsidR="003B3D13" w:rsidRPr="004A1D53" w:rsidRDefault="003B3D13" w:rsidP="003B3D13">
      <w:pPr>
        <w:jc w:val="both"/>
        <w:rPr>
          <w:b/>
          <w:bCs/>
          <w:sz w:val="24"/>
          <w:szCs w:val="32"/>
          <w:lang w:val="es-ES_tradnl"/>
        </w:rPr>
      </w:pPr>
    </w:p>
    <w:p w14:paraId="1F8E7FC5" w14:textId="6073DA2D" w:rsidR="003B3D13" w:rsidRPr="004A1D53" w:rsidRDefault="003B3D13" w:rsidP="003B3D13">
      <w:pPr>
        <w:pStyle w:val="Prrafodelista"/>
        <w:numPr>
          <w:ilvl w:val="0"/>
          <w:numId w:val="25"/>
        </w:numPr>
        <w:jc w:val="both"/>
        <w:rPr>
          <w:b/>
          <w:bCs/>
          <w:sz w:val="22"/>
          <w:szCs w:val="32"/>
          <w:lang w:val="es-ES_tradnl"/>
        </w:rPr>
      </w:pPr>
      <w:r w:rsidRPr="004A1D53">
        <w:rPr>
          <w:b/>
          <w:bCs/>
          <w:sz w:val="22"/>
          <w:szCs w:val="32"/>
          <w:lang w:val="es-ES_tradnl"/>
        </w:rPr>
        <w:t>¿Qué fue lo que le pareció más fácil de este tema?</w:t>
      </w:r>
    </w:p>
    <w:p w14:paraId="5785DE44" w14:textId="1F9B5D6B" w:rsidR="00DE4D36" w:rsidRPr="004A1D53" w:rsidRDefault="00DE4D36" w:rsidP="00DE4D36">
      <w:pPr>
        <w:jc w:val="both"/>
        <w:rPr>
          <w:b/>
          <w:bCs/>
          <w:sz w:val="24"/>
          <w:szCs w:val="32"/>
          <w:lang w:val="es-ES_tradnl"/>
        </w:rPr>
      </w:pPr>
    </w:p>
    <w:p w14:paraId="265B9A07" w14:textId="2330D550" w:rsidR="00DE4D36" w:rsidRPr="004A1D53" w:rsidRDefault="00DE4D36" w:rsidP="00DE4D36">
      <w:pPr>
        <w:jc w:val="both"/>
        <w:rPr>
          <w:b/>
          <w:bCs/>
          <w:sz w:val="24"/>
          <w:szCs w:val="32"/>
          <w:lang w:val="es-ES_tradnl"/>
        </w:rPr>
      </w:pPr>
    </w:p>
    <w:p w14:paraId="23741E94" w14:textId="38C5D64D" w:rsidR="00DE4D36" w:rsidRPr="004A1D53" w:rsidRDefault="00DE4D36" w:rsidP="00DE4D36">
      <w:pPr>
        <w:jc w:val="both"/>
        <w:rPr>
          <w:b/>
          <w:bCs/>
          <w:sz w:val="24"/>
          <w:szCs w:val="32"/>
          <w:lang w:val="es-ES_tradnl"/>
        </w:rPr>
      </w:pPr>
    </w:p>
    <w:p w14:paraId="18BB2D34" w14:textId="7B2672D3" w:rsidR="00DE4D36" w:rsidRPr="004A1D53" w:rsidRDefault="00DE4D36" w:rsidP="00DE4D36">
      <w:pPr>
        <w:pStyle w:val="Prrafodelista"/>
        <w:numPr>
          <w:ilvl w:val="0"/>
          <w:numId w:val="25"/>
        </w:numPr>
        <w:jc w:val="both"/>
        <w:rPr>
          <w:b/>
          <w:bCs/>
          <w:sz w:val="22"/>
          <w:szCs w:val="32"/>
          <w:lang w:val="es-ES_tradnl"/>
        </w:rPr>
      </w:pPr>
      <w:r w:rsidRPr="004A1D53">
        <w:rPr>
          <w:b/>
          <w:bCs/>
          <w:sz w:val="22"/>
          <w:szCs w:val="32"/>
          <w:lang w:val="es-ES_tradnl"/>
        </w:rPr>
        <w:t>Con sus palabras y buena ortografía en máximo 10 renglones, escriba qué aprendió.</w:t>
      </w:r>
    </w:p>
    <w:sectPr w:rsidR="00DE4D36" w:rsidRPr="004A1D53" w:rsidSect="00DC3D98">
      <w:headerReference w:type="default" r:id="rId32"/>
      <w:type w:val="continuous"/>
      <w:pgSz w:w="11906" w:h="16838" w:code="9"/>
      <w:pgMar w:top="1560" w:right="794" w:bottom="851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EB16F" w14:textId="77777777" w:rsidR="002E0DC8" w:rsidRDefault="002E0DC8" w:rsidP="00590471">
      <w:r>
        <w:separator/>
      </w:r>
    </w:p>
  </w:endnote>
  <w:endnote w:type="continuationSeparator" w:id="0">
    <w:p w14:paraId="170A6DA1" w14:textId="77777777" w:rsidR="002E0DC8" w:rsidRDefault="002E0DC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B9937" w14:textId="77777777" w:rsidR="002E0DC8" w:rsidRDefault="002E0DC8" w:rsidP="00590471">
      <w:r>
        <w:separator/>
      </w:r>
    </w:p>
  </w:footnote>
  <w:footnote w:type="continuationSeparator" w:id="0">
    <w:p w14:paraId="3EE983B1" w14:textId="77777777" w:rsidR="002E0DC8" w:rsidRDefault="002E0DC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DCAF" w14:textId="4F0F9703" w:rsidR="007A1FDB" w:rsidRPr="005135E5" w:rsidRDefault="007A1FDB" w:rsidP="005135E5">
    <w:pPr>
      <w:pStyle w:val="Textoindependiente"/>
      <w:jc w:val="right"/>
      <w:rPr>
        <w:b/>
        <w:bCs/>
      </w:rPr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4F80A3" wp14:editId="0E06BFC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4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5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C7EE4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YHlEpieULgaaBI&#10;NDmWB5SKaGAiUTmWh8mxPKBURAMTicqxPEyO5aEcSwisXlCO5WFyLA8oldwGJsfyUI4lBF4VFIkm&#10;x/JQjiUEngaKRJNjeSjHEgJPA0WiybE8lGMJgaWBciwPk2N5KMcSAk8DRaLJsTyUYwmBp4Ei0eRY&#10;HsqxhMDTQJFociwP5VhC4GmgSDQ5lodyLCFwNHgqxxICLwPhWJ4mx/JUjiUEngYyOz9NjuWpHEsI&#10;PA1kdn6aHMtTOZYQeBrIOvFpcixP5VhC4Gkg68Sn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J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wNK&#10;pbA8IfA0UCSaHMsDSkU0MJGoHMvD5FgeUCqigYlE5VgeJsfyUI4lBFYvKMfyMDmWB5RKbQOTY3ko&#10;xxICrwqKRJNjeSjHEgJPA0WiybE8lGMJgaeBItHkWB7KsYTA0kA5lofJsTyUYwmBp4Ei0eRYHsqx&#10;hMDTQJFociwP5VhC4GmgSDQ5lodyLCHwNFAkmhzLQzmWEDgaPJVjCYGXgXAsT5NjeSrHEgJPA5md&#10;nybH8lSOJQSeBjI7P02O5akcSwg8DcRPfJocy1M5lhB4Goif+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aFUEssTAs8CRaLJsexQ&#10;KmKBiUTlWHaTY9mhVMQCE4nKsewmx7IrxxIC6ysox7KbHMsOpZL7wORYduVYQuA1QZFociy7ciwh&#10;8CxQJJocy64cSwg8CxSJJseyK8cSAssC5Vh2k2PZlWMJgWeBItHkWHblWELgWaBINDmWXTmWEHgW&#10;KBJNjmVXjiUEngWKRJNj2ZVjCYFjwaEcSwi8AoRjOUyO5VCOJQSeBTI7HybHcijHEgLPApmdD5Nj&#10;OZRjCYFngawTD5NjOZRjCYFngawTD5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u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v4mbnffZmmDyENzCghiN88Rpmngit/Pfar9EQdmXh8Z75FSsma0I3J+YSv3s&#10;tMe6vqRzqvZYeN4Pa/oFVwHayDgEkCzp3eL0fY4mk8j1Z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5vxcNI95fXdVltyhSDD8q3Yb6ZxXO32kTqVBN2&#10;zBl/ri6Xbp+mnL7nrKLeXVYR6QFakksCWoDQ2P0+A5tDJc6e/+C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5135E5">
      <w:rPr>
        <w:b/>
        <w:bCs/>
      </w:rPr>
      <w:t>GUÍA No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03646CE"/>
    <w:multiLevelType w:val="hybridMultilevel"/>
    <w:tmpl w:val="2CEA6152"/>
    <w:lvl w:ilvl="0" w:tplc="3668BB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86628E"/>
    <w:multiLevelType w:val="hybridMultilevel"/>
    <w:tmpl w:val="4D844414"/>
    <w:lvl w:ilvl="0" w:tplc="B5EEE7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E963621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7203AE"/>
    <w:multiLevelType w:val="hybridMultilevel"/>
    <w:tmpl w:val="F89E5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4375AC9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C7300"/>
    <w:multiLevelType w:val="hybridMultilevel"/>
    <w:tmpl w:val="8CDC72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3758E"/>
    <w:multiLevelType w:val="hybridMultilevel"/>
    <w:tmpl w:val="227A15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B191D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46013"/>
    <w:multiLevelType w:val="hybridMultilevel"/>
    <w:tmpl w:val="6A16394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43444"/>
    <w:multiLevelType w:val="hybridMultilevel"/>
    <w:tmpl w:val="9254045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13A6B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6322992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05CCB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816065"/>
    <w:multiLevelType w:val="hybridMultilevel"/>
    <w:tmpl w:val="BC5836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9D4ECB"/>
    <w:multiLevelType w:val="hybridMultilevel"/>
    <w:tmpl w:val="7F0C6B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95E2F"/>
    <w:multiLevelType w:val="hybridMultilevel"/>
    <w:tmpl w:val="18720F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6F7CB7"/>
    <w:multiLevelType w:val="hybridMultilevel"/>
    <w:tmpl w:val="6218BDD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CD20C2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E061ACF"/>
    <w:multiLevelType w:val="hybridMultilevel"/>
    <w:tmpl w:val="C5D630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D355DE"/>
    <w:multiLevelType w:val="hybridMultilevel"/>
    <w:tmpl w:val="227A15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F51119"/>
    <w:multiLevelType w:val="hybridMultilevel"/>
    <w:tmpl w:val="F740EFAC"/>
    <w:lvl w:ilvl="0" w:tplc="A99C5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32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4"/>
  </w:num>
  <w:num w:numId="16">
    <w:abstractNumId w:val="19"/>
  </w:num>
  <w:num w:numId="17">
    <w:abstractNumId w:val="28"/>
  </w:num>
  <w:num w:numId="18">
    <w:abstractNumId w:val="15"/>
  </w:num>
  <w:num w:numId="19">
    <w:abstractNumId w:val="11"/>
  </w:num>
  <w:num w:numId="20">
    <w:abstractNumId w:val="12"/>
  </w:num>
  <w:num w:numId="21">
    <w:abstractNumId w:val="21"/>
  </w:num>
  <w:num w:numId="22">
    <w:abstractNumId w:val="30"/>
  </w:num>
  <w:num w:numId="23">
    <w:abstractNumId w:val="33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34"/>
  </w:num>
  <w:num w:numId="27">
    <w:abstractNumId w:val="17"/>
  </w:num>
  <w:num w:numId="28">
    <w:abstractNumId w:val="26"/>
  </w:num>
  <w:num w:numId="29">
    <w:abstractNumId w:val="20"/>
  </w:num>
  <w:num w:numId="30">
    <w:abstractNumId w:val="25"/>
  </w:num>
  <w:num w:numId="31">
    <w:abstractNumId w:val="31"/>
  </w:num>
  <w:num w:numId="32">
    <w:abstractNumId w:val="13"/>
  </w:num>
  <w:num w:numId="33">
    <w:abstractNumId w:val="23"/>
  </w:num>
  <w:num w:numId="34">
    <w:abstractNumId w:val="29"/>
  </w:num>
  <w:num w:numId="35">
    <w:abstractNumId w:val="2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4B"/>
    <w:rsid w:val="00024817"/>
    <w:rsid w:val="00034226"/>
    <w:rsid w:val="00050002"/>
    <w:rsid w:val="0005332F"/>
    <w:rsid w:val="00060042"/>
    <w:rsid w:val="00060DFD"/>
    <w:rsid w:val="0007245E"/>
    <w:rsid w:val="00083002"/>
    <w:rsid w:val="0008685D"/>
    <w:rsid w:val="00090860"/>
    <w:rsid w:val="000928A1"/>
    <w:rsid w:val="000B789B"/>
    <w:rsid w:val="000D207B"/>
    <w:rsid w:val="00112FD7"/>
    <w:rsid w:val="00150ABD"/>
    <w:rsid w:val="00166662"/>
    <w:rsid w:val="001946FC"/>
    <w:rsid w:val="001A6CB8"/>
    <w:rsid w:val="001B5FFF"/>
    <w:rsid w:val="00222466"/>
    <w:rsid w:val="00247254"/>
    <w:rsid w:val="0024753C"/>
    <w:rsid w:val="00251E1A"/>
    <w:rsid w:val="002724ED"/>
    <w:rsid w:val="00276026"/>
    <w:rsid w:val="00292356"/>
    <w:rsid w:val="002A54ED"/>
    <w:rsid w:val="002B4549"/>
    <w:rsid w:val="002D4919"/>
    <w:rsid w:val="002E0DC8"/>
    <w:rsid w:val="002E37A5"/>
    <w:rsid w:val="002F34CA"/>
    <w:rsid w:val="002F3523"/>
    <w:rsid w:val="003069AF"/>
    <w:rsid w:val="00310F17"/>
    <w:rsid w:val="00322A46"/>
    <w:rsid w:val="003326CB"/>
    <w:rsid w:val="00353B60"/>
    <w:rsid w:val="00356651"/>
    <w:rsid w:val="00376291"/>
    <w:rsid w:val="00380FD1"/>
    <w:rsid w:val="00383D02"/>
    <w:rsid w:val="00385DE7"/>
    <w:rsid w:val="0038678D"/>
    <w:rsid w:val="003B3D13"/>
    <w:rsid w:val="003D1B71"/>
    <w:rsid w:val="003E1B70"/>
    <w:rsid w:val="003E73F9"/>
    <w:rsid w:val="003E759B"/>
    <w:rsid w:val="004104BB"/>
    <w:rsid w:val="004635E4"/>
    <w:rsid w:val="004770C7"/>
    <w:rsid w:val="004A1D53"/>
    <w:rsid w:val="004E158A"/>
    <w:rsid w:val="0050373B"/>
    <w:rsid w:val="005135E5"/>
    <w:rsid w:val="005229AA"/>
    <w:rsid w:val="00565C77"/>
    <w:rsid w:val="0056708E"/>
    <w:rsid w:val="005705F6"/>
    <w:rsid w:val="005801E5"/>
    <w:rsid w:val="00590471"/>
    <w:rsid w:val="005A2689"/>
    <w:rsid w:val="005D01FA"/>
    <w:rsid w:val="005D11D8"/>
    <w:rsid w:val="00603C34"/>
    <w:rsid w:val="006104DD"/>
    <w:rsid w:val="00653E17"/>
    <w:rsid w:val="00665F95"/>
    <w:rsid w:val="0066724F"/>
    <w:rsid w:val="00676223"/>
    <w:rsid w:val="006A08E8"/>
    <w:rsid w:val="006D79A8"/>
    <w:rsid w:val="0072353B"/>
    <w:rsid w:val="007575B6"/>
    <w:rsid w:val="00767427"/>
    <w:rsid w:val="007721CF"/>
    <w:rsid w:val="00782A87"/>
    <w:rsid w:val="007A1FDB"/>
    <w:rsid w:val="007B2F2A"/>
    <w:rsid w:val="007B3C81"/>
    <w:rsid w:val="007D4C51"/>
    <w:rsid w:val="007D5610"/>
    <w:rsid w:val="007D67CA"/>
    <w:rsid w:val="007E668F"/>
    <w:rsid w:val="007F5B63"/>
    <w:rsid w:val="00803A0A"/>
    <w:rsid w:val="00831F2F"/>
    <w:rsid w:val="00846CB9"/>
    <w:rsid w:val="008566AA"/>
    <w:rsid w:val="00860D49"/>
    <w:rsid w:val="00881519"/>
    <w:rsid w:val="008924E3"/>
    <w:rsid w:val="008A1E6E"/>
    <w:rsid w:val="008A3D85"/>
    <w:rsid w:val="008C024F"/>
    <w:rsid w:val="008C2CFC"/>
    <w:rsid w:val="008C42A7"/>
    <w:rsid w:val="008E7E86"/>
    <w:rsid w:val="008F3A66"/>
    <w:rsid w:val="00912DC8"/>
    <w:rsid w:val="00941D83"/>
    <w:rsid w:val="009475DC"/>
    <w:rsid w:val="00951901"/>
    <w:rsid w:val="00967B93"/>
    <w:rsid w:val="00976BC0"/>
    <w:rsid w:val="00981E06"/>
    <w:rsid w:val="009B57BF"/>
    <w:rsid w:val="009D090F"/>
    <w:rsid w:val="00A31464"/>
    <w:rsid w:val="00A31B16"/>
    <w:rsid w:val="00A33613"/>
    <w:rsid w:val="00A47A8D"/>
    <w:rsid w:val="00A55982"/>
    <w:rsid w:val="00A71745"/>
    <w:rsid w:val="00AA0671"/>
    <w:rsid w:val="00AA18BD"/>
    <w:rsid w:val="00AC6C7E"/>
    <w:rsid w:val="00B135B7"/>
    <w:rsid w:val="00B22C62"/>
    <w:rsid w:val="00B307BD"/>
    <w:rsid w:val="00B33BF5"/>
    <w:rsid w:val="00B4158A"/>
    <w:rsid w:val="00B4494B"/>
    <w:rsid w:val="00B6466C"/>
    <w:rsid w:val="00B65B65"/>
    <w:rsid w:val="00B818AC"/>
    <w:rsid w:val="00B85C46"/>
    <w:rsid w:val="00BB1B5D"/>
    <w:rsid w:val="00BC22C7"/>
    <w:rsid w:val="00BD195A"/>
    <w:rsid w:val="00BD5A29"/>
    <w:rsid w:val="00C0559E"/>
    <w:rsid w:val="00C07240"/>
    <w:rsid w:val="00C14078"/>
    <w:rsid w:val="00C43F67"/>
    <w:rsid w:val="00C45EC9"/>
    <w:rsid w:val="00C66389"/>
    <w:rsid w:val="00C94091"/>
    <w:rsid w:val="00CA16E3"/>
    <w:rsid w:val="00CA7FBE"/>
    <w:rsid w:val="00CB230A"/>
    <w:rsid w:val="00CE1E3D"/>
    <w:rsid w:val="00D0373F"/>
    <w:rsid w:val="00D053FA"/>
    <w:rsid w:val="00D50D7A"/>
    <w:rsid w:val="00D57147"/>
    <w:rsid w:val="00D64DCF"/>
    <w:rsid w:val="00D80090"/>
    <w:rsid w:val="00D8604A"/>
    <w:rsid w:val="00D90A2A"/>
    <w:rsid w:val="00DB03E6"/>
    <w:rsid w:val="00DC3D98"/>
    <w:rsid w:val="00DC3F0A"/>
    <w:rsid w:val="00DD0B4E"/>
    <w:rsid w:val="00DE4D36"/>
    <w:rsid w:val="00E11761"/>
    <w:rsid w:val="00E1453F"/>
    <w:rsid w:val="00E26AED"/>
    <w:rsid w:val="00E47D6E"/>
    <w:rsid w:val="00E73AB8"/>
    <w:rsid w:val="00E90A60"/>
    <w:rsid w:val="00EA35C3"/>
    <w:rsid w:val="00EB5371"/>
    <w:rsid w:val="00EB6B8C"/>
    <w:rsid w:val="00EC4442"/>
    <w:rsid w:val="00ED3BD8"/>
    <w:rsid w:val="00ED47F7"/>
    <w:rsid w:val="00EE7E09"/>
    <w:rsid w:val="00F0223C"/>
    <w:rsid w:val="00F040C5"/>
    <w:rsid w:val="00F07CA8"/>
    <w:rsid w:val="00F20161"/>
    <w:rsid w:val="00F2109A"/>
    <w:rsid w:val="00F244A6"/>
    <w:rsid w:val="00F3235D"/>
    <w:rsid w:val="00F32393"/>
    <w:rsid w:val="00F74454"/>
    <w:rsid w:val="00F878BD"/>
    <w:rsid w:val="00FB271D"/>
    <w:rsid w:val="00FC7E7F"/>
    <w:rsid w:val="00FD7B8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952B0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F3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sagradafamiliaibague@gmail.com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ietsagradafamilia.edu.co" TargetMode="External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son\AppData\Local\Microsoft\Office\16.0\DTS\es-ES%7b51FF7974-224F-4CF4-9DD9-86AABB19466B%7d\%7bDA905A43-0A38-4BDD-8204-E5B120614598%7d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9505FE-D779-422C-9590-8843812E9C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{DA905A43-0A38-4BDD-8204-E5B120614598}tf78128832.dotx</Template>
  <TotalTime>0</TotalTime>
  <Pages>9</Pages>
  <Words>1709</Words>
  <Characters>9402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2020-08-16T21:24:00Z</dcterms:created>
  <dcterms:modified xsi:type="dcterms:W3CDTF">2020-08-16T21:24:00Z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