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4944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42"/>
        <w:gridCol w:w="4696"/>
        <w:gridCol w:w="68"/>
        <w:gridCol w:w="5726"/>
        <w:gridCol w:w="5305"/>
      </w:tblGrid>
      <w:tr w:rsidR="005F6219" w14:paraId="0BADC48B" w14:textId="77777777" w:rsidTr="00F771B6">
        <w:trPr>
          <w:trHeight w:val="492"/>
          <w:jc w:val="center"/>
        </w:trPr>
        <w:tc>
          <w:tcPr>
            <w:tcW w:w="142" w:type="dxa"/>
          </w:tcPr>
          <w:p w14:paraId="7CEDAC17" w14:textId="77777777" w:rsidR="005F6219" w:rsidRDefault="005F6219" w:rsidP="00970DBA">
            <w:pPr>
              <w:spacing w:after="0"/>
            </w:pPr>
            <w:bookmarkStart w:id="0" w:name="_Hlk516410281"/>
          </w:p>
        </w:tc>
        <w:tc>
          <w:tcPr>
            <w:tcW w:w="4696" w:type="dxa"/>
            <w:vMerge w:val="restart"/>
          </w:tcPr>
          <w:p w14:paraId="40126261" w14:textId="77777777" w:rsidR="005F6219" w:rsidRDefault="00F771B6" w:rsidP="00970DB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75A556" wp14:editId="2A6754CD">
                  <wp:extent cx="3276600" cy="3276600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8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7130" cy="327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654C33" w14:textId="77777777" w:rsidR="00F771B6" w:rsidRPr="00F771B6" w:rsidRDefault="00F771B6" w:rsidP="00F771B6"/>
          <w:p w14:paraId="4F728A81" w14:textId="77777777" w:rsidR="00F771B6" w:rsidRPr="00F771B6" w:rsidRDefault="00F771B6" w:rsidP="00F771B6"/>
          <w:p w14:paraId="229CA527" w14:textId="77777777" w:rsidR="00F771B6" w:rsidRPr="00F771B6" w:rsidRDefault="00F771B6" w:rsidP="00F771B6"/>
          <w:p w14:paraId="216EFF4D" w14:textId="77777777" w:rsidR="00F771B6" w:rsidRDefault="00F771B6" w:rsidP="00F771B6">
            <w:pPr>
              <w:rPr>
                <w:noProof/>
              </w:rPr>
            </w:pPr>
          </w:p>
          <w:p w14:paraId="169C165C" w14:textId="7EC151D9" w:rsidR="00F771B6" w:rsidRPr="00F771B6" w:rsidRDefault="00F771B6" w:rsidP="00F771B6">
            <w:pPr>
              <w:shd w:val="clear" w:color="auto" w:fill="FFFFFF"/>
              <w:spacing w:before="0"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  <w:r w:rsidRPr="00F771B6"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  <w:t xml:space="preserve">Una receta original con el toque de café excelso que sólo </w:t>
            </w:r>
            <w:r w:rsidRPr="00F771B6"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  <w:t>Arequipe de Café CRM</w:t>
            </w:r>
            <w:r w:rsidRPr="00F771B6"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  <w:t xml:space="preserve"> le puede dar.</w:t>
            </w:r>
          </w:p>
          <w:p w14:paraId="7D128276" w14:textId="77777777" w:rsidR="00F771B6" w:rsidRPr="00F771B6" w:rsidRDefault="00F771B6" w:rsidP="00F771B6">
            <w:pPr>
              <w:shd w:val="clear" w:color="auto" w:fill="FFFFFF"/>
              <w:spacing w:before="0"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  <w:r w:rsidRPr="00F771B6"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  <w:t>Elaborado con altos estándares de calidad y materias primas cuidadosamente seleccionadas, nuestro arequipe ofrece una experiencia suave al paladar, especial para repostería y salsa para helados.</w:t>
            </w:r>
          </w:p>
          <w:p w14:paraId="7A14089D" w14:textId="6E788ABA" w:rsidR="00F771B6" w:rsidRPr="00F771B6" w:rsidRDefault="00F771B6" w:rsidP="00F771B6"/>
        </w:tc>
        <w:tc>
          <w:tcPr>
            <w:tcW w:w="68" w:type="dxa"/>
          </w:tcPr>
          <w:p w14:paraId="6D9B6771" w14:textId="77777777" w:rsidR="005F6219" w:rsidRDefault="005F6219" w:rsidP="00970DBA">
            <w:pPr>
              <w:spacing w:after="0"/>
            </w:pPr>
          </w:p>
        </w:tc>
        <w:tc>
          <w:tcPr>
            <w:tcW w:w="5726" w:type="dxa"/>
            <w:vMerge w:val="restart"/>
            <w:vAlign w:val="center"/>
          </w:tcPr>
          <w:p w14:paraId="12A8F040" w14:textId="6E528287" w:rsidR="00394192" w:rsidRPr="00F771B6" w:rsidRDefault="00394192" w:rsidP="0039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1B6">
              <w:rPr>
                <w:rFonts w:ascii="Times New Roman" w:hAnsi="Times New Roman" w:cs="Times New Roman"/>
                <w:sz w:val="24"/>
                <w:szCs w:val="24"/>
              </w:rPr>
              <w:t>AREQUIPE</w:t>
            </w:r>
          </w:p>
          <w:p w14:paraId="6E6655C6" w14:textId="3C37C366" w:rsidR="00394192" w:rsidRPr="00F771B6" w:rsidRDefault="00394192" w:rsidP="0039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1B6">
              <w:rPr>
                <w:rFonts w:ascii="Times New Roman" w:hAnsi="Times New Roman" w:cs="Times New Roman"/>
                <w:sz w:val="24"/>
                <w:szCs w:val="24"/>
              </w:rPr>
              <w:t xml:space="preserve">DE </w:t>
            </w:r>
          </w:p>
          <w:p w14:paraId="424FE6F0" w14:textId="4EDE3235" w:rsidR="00394192" w:rsidRPr="00F771B6" w:rsidRDefault="00394192" w:rsidP="0039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1B6">
              <w:rPr>
                <w:rFonts w:ascii="Times New Roman" w:hAnsi="Times New Roman" w:cs="Times New Roman"/>
                <w:sz w:val="24"/>
                <w:szCs w:val="24"/>
              </w:rPr>
              <w:t>CAFÉ</w:t>
            </w:r>
          </w:p>
          <w:p w14:paraId="4D239888" w14:textId="1697AB31" w:rsidR="00394192" w:rsidRPr="00F771B6" w:rsidRDefault="00394192" w:rsidP="0039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1B6">
              <w:rPr>
                <w:rFonts w:ascii="Times New Roman" w:hAnsi="Times New Roman" w:cs="Times New Roman"/>
                <w:sz w:val="24"/>
                <w:szCs w:val="24"/>
              </w:rPr>
              <w:t>CRM</w:t>
            </w:r>
          </w:p>
          <w:p w14:paraId="538F38A9" w14:textId="51CC8927" w:rsidR="00394192" w:rsidRPr="00F771B6" w:rsidRDefault="00F771B6" w:rsidP="0039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1B6">
              <w:rPr>
                <w:rFonts w:ascii="Times New Roman" w:hAnsi="Times New Roman" w:cs="Times New Roman"/>
                <w:sz w:val="24"/>
                <w:szCs w:val="24"/>
              </w:rPr>
              <w:t>“LO DULCE DE LAS RAICES DE MI TIERRA”</w:t>
            </w:r>
          </w:p>
          <w:p w14:paraId="7DDC565A" w14:textId="0022EB9C" w:rsidR="00394192" w:rsidRPr="00394192" w:rsidRDefault="00394192" w:rsidP="00394192">
            <w:pPr>
              <w:jc w:val="center"/>
            </w:pPr>
          </w:p>
        </w:tc>
        <w:tc>
          <w:tcPr>
            <w:tcW w:w="5305" w:type="dxa"/>
            <w:vAlign w:val="center"/>
          </w:tcPr>
          <w:p w14:paraId="08E9C817" w14:textId="77777777" w:rsidR="005F6219" w:rsidRDefault="005F6219" w:rsidP="005F6219">
            <w:pPr>
              <w:spacing w:after="0"/>
              <w:jc w:val="center"/>
            </w:pPr>
          </w:p>
        </w:tc>
      </w:tr>
      <w:tr w:rsidR="005F6219" w14:paraId="14A51F0C" w14:textId="77777777" w:rsidTr="00F771B6">
        <w:trPr>
          <w:trHeight w:val="2853"/>
          <w:jc w:val="center"/>
        </w:trPr>
        <w:tc>
          <w:tcPr>
            <w:tcW w:w="142" w:type="dxa"/>
            <w:vMerge w:val="restart"/>
          </w:tcPr>
          <w:p w14:paraId="2459C617" w14:textId="77777777" w:rsidR="005F6219" w:rsidRDefault="005F6219" w:rsidP="00970DBA">
            <w:pPr>
              <w:spacing w:after="0"/>
            </w:pPr>
          </w:p>
        </w:tc>
        <w:tc>
          <w:tcPr>
            <w:tcW w:w="4696" w:type="dxa"/>
            <w:vMerge/>
          </w:tcPr>
          <w:p w14:paraId="23111FAC" w14:textId="77777777" w:rsidR="005F6219" w:rsidRDefault="005F6219" w:rsidP="00970DBA"/>
        </w:tc>
        <w:tc>
          <w:tcPr>
            <w:tcW w:w="68" w:type="dxa"/>
            <w:vMerge w:val="restart"/>
          </w:tcPr>
          <w:p w14:paraId="62F8CF9E" w14:textId="77777777" w:rsidR="005F6219" w:rsidRDefault="005F6219" w:rsidP="00970DBA">
            <w:pPr>
              <w:spacing w:after="0"/>
            </w:pPr>
          </w:p>
        </w:tc>
        <w:tc>
          <w:tcPr>
            <w:tcW w:w="5726" w:type="dxa"/>
            <w:vMerge/>
            <w:vAlign w:val="center"/>
          </w:tcPr>
          <w:p w14:paraId="7E41BAD5" w14:textId="77777777" w:rsidR="005F6219" w:rsidRPr="00F40AD1" w:rsidRDefault="005F6219" w:rsidP="00F40AD1">
            <w:pPr>
              <w:pStyle w:val="Cita"/>
            </w:pPr>
          </w:p>
        </w:tc>
        <w:tc>
          <w:tcPr>
            <w:tcW w:w="5305" w:type="dxa"/>
            <w:vAlign w:val="center"/>
          </w:tcPr>
          <w:p w14:paraId="3AA986CC" w14:textId="339E7393" w:rsidR="005F6219" w:rsidRDefault="00394192" w:rsidP="005F6219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60C49E80" wp14:editId="36E3AE56">
                  <wp:extent cx="1168400" cy="1244600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170878" cy="124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6219" w14:paraId="25CA0B7B" w14:textId="77777777" w:rsidTr="00F771B6">
        <w:trPr>
          <w:trHeight w:val="1121"/>
          <w:jc w:val="center"/>
        </w:trPr>
        <w:tc>
          <w:tcPr>
            <w:tcW w:w="142" w:type="dxa"/>
            <w:vMerge/>
          </w:tcPr>
          <w:p w14:paraId="1DA4C828" w14:textId="77777777" w:rsidR="005F6219" w:rsidRDefault="005F6219" w:rsidP="00970DBA">
            <w:pPr>
              <w:spacing w:after="0"/>
            </w:pPr>
          </w:p>
        </w:tc>
        <w:tc>
          <w:tcPr>
            <w:tcW w:w="4696" w:type="dxa"/>
            <w:vMerge/>
          </w:tcPr>
          <w:p w14:paraId="559F743B" w14:textId="77777777" w:rsidR="005F6219" w:rsidRDefault="005F6219" w:rsidP="00970DBA"/>
        </w:tc>
        <w:tc>
          <w:tcPr>
            <w:tcW w:w="68" w:type="dxa"/>
            <w:vMerge/>
          </w:tcPr>
          <w:p w14:paraId="613AE322" w14:textId="77777777" w:rsidR="005F6219" w:rsidRDefault="005F6219" w:rsidP="00970DBA">
            <w:pPr>
              <w:spacing w:after="0"/>
            </w:pPr>
          </w:p>
        </w:tc>
        <w:tc>
          <w:tcPr>
            <w:tcW w:w="5726" w:type="dxa"/>
            <w:vMerge/>
            <w:vAlign w:val="center"/>
          </w:tcPr>
          <w:p w14:paraId="2B28782E" w14:textId="77777777" w:rsidR="005F6219" w:rsidRPr="00F40AD1" w:rsidRDefault="005F6219" w:rsidP="00F40AD1">
            <w:pPr>
              <w:pStyle w:val="Cita"/>
            </w:pPr>
          </w:p>
        </w:tc>
        <w:tc>
          <w:tcPr>
            <w:tcW w:w="5305" w:type="dxa"/>
          </w:tcPr>
          <w:p w14:paraId="4A97349B" w14:textId="77777777" w:rsidR="005F6219" w:rsidRDefault="005F6219" w:rsidP="00970DBA">
            <w:pPr>
              <w:spacing w:after="0"/>
            </w:pPr>
          </w:p>
        </w:tc>
      </w:tr>
      <w:tr w:rsidR="00394192" w14:paraId="34D5ABAE" w14:textId="77777777" w:rsidTr="00F771B6">
        <w:trPr>
          <w:trHeight w:val="1082"/>
          <w:jc w:val="center"/>
        </w:trPr>
        <w:tc>
          <w:tcPr>
            <w:tcW w:w="142" w:type="dxa"/>
          </w:tcPr>
          <w:p w14:paraId="53273A1C" w14:textId="77777777" w:rsidR="00394192" w:rsidRDefault="00394192" w:rsidP="00394192">
            <w:pPr>
              <w:spacing w:after="0"/>
            </w:pPr>
          </w:p>
        </w:tc>
        <w:tc>
          <w:tcPr>
            <w:tcW w:w="4696" w:type="dxa"/>
            <w:vMerge/>
          </w:tcPr>
          <w:p w14:paraId="22ED2881" w14:textId="77777777" w:rsidR="00394192" w:rsidRDefault="00394192" w:rsidP="00394192">
            <w:pPr>
              <w:spacing w:after="0"/>
            </w:pPr>
          </w:p>
        </w:tc>
        <w:tc>
          <w:tcPr>
            <w:tcW w:w="68" w:type="dxa"/>
          </w:tcPr>
          <w:p w14:paraId="7F3798A7" w14:textId="77777777" w:rsidR="00394192" w:rsidRDefault="00394192" w:rsidP="00394192">
            <w:pPr>
              <w:spacing w:after="0"/>
            </w:pPr>
          </w:p>
        </w:tc>
        <w:tc>
          <w:tcPr>
            <w:tcW w:w="5726" w:type="dxa"/>
            <w:vAlign w:val="center"/>
          </w:tcPr>
          <w:p w14:paraId="4DAFE094" w14:textId="77777777" w:rsidR="00394192" w:rsidRPr="00F40AD1" w:rsidRDefault="00394192" w:rsidP="00394192">
            <w:pPr>
              <w:pStyle w:val="Informacindecontacto"/>
            </w:pPr>
          </w:p>
          <w:p w14:paraId="72C9F998" w14:textId="77777777" w:rsidR="00394192" w:rsidRPr="00F771B6" w:rsidRDefault="00F771B6" w:rsidP="00F771B6">
            <w:pPr>
              <w:pStyle w:val="Informacindecontacto"/>
              <w:rPr>
                <w:rFonts w:ascii="Times New Roman" w:hAnsi="Times New Roman" w:cs="Times New Roman"/>
                <w:color w:val="auto"/>
              </w:rPr>
            </w:pPr>
            <w:r w:rsidRPr="00F771B6">
              <w:rPr>
                <w:rFonts w:ascii="Times New Roman" w:hAnsi="Times New Roman" w:cs="Times New Roman"/>
                <w:color w:val="auto"/>
              </w:rPr>
              <w:t>MANZANA C CASA 6</w:t>
            </w:r>
          </w:p>
          <w:p w14:paraId="6B02FDDB" w14:textId="77777777" w:rsidR="00F771B6" w:rsidRPr="00F771B6" w:rsidRDefault="00F771B6" w:rsidP="00F771B6">
            <w:pPr>
              <w:pStyle w:val="Informacindecontacto"/>
              <w:rPr>
                <w:rFonts w:ascii="Times New Roman" w:hAnsi="Times New Roman" w:cs="Times New Roman"/>
                <w:color w:val="auto"/>
              </w:rPr>
            </w:pPr>
            <w:r w:rsidRPr="00F771B6">
              <w:rPr>
                <w:rFonts w:ascii="Times New Roman" w:hAnsi="Times New Roman" w:cs="Times New Roman"/>
                <w:color w:val="auto"/>
              </w:rPr>
              <w:t>PORTAL DE LA VIRGEN 1</w:t>
            </w:r>
          </w:p>
          <w:p w14:paraId="382729E9" w14:textId="77777777" w:rsidR="00F771B6" w:rsidRPr="00F771B6" w:rsidRDefault="00F771B6" w:rsidP="00F771B6">
            <w:pPr>
              <w:pStyle w:val="Informacindecontacto"/>
              <w:rPr>
                <w:rFonts w:ascii="Times New Roman" w:hAnsi="Times New Roman" w:cs="Times New Roman"/>
                <w:color w:val="auto"/>
              </w:rPr>
            </w:pPr>
            <w:r w:rsidRPr="00F771B6">
              <w:rPr>
                <w:rFonts w:ascii="Times New Roman" w:hAnsi="Times New Roman" w:cs="Times New Roman"/>
                <w:color w:val="auto"/>
              </w:rPr>
              <w:t xml:space="preserve">IBAGUE </w:t>
            </w:r>
          </w:p>
          <w:p w14:paraId="12E83CED" w14:textId="0B1DC25C" w:rsidR="00F771B6" w:rsidRDefault="00F771B6" w:rsidP="00F771B6">
            <w:pPr>
              <w:pStyle w:val="Informacindecontacto"/>
            </w:pPr>
            <w:r w:rsidRPr="00F771B6">
              <w:rPr>
                <w:rFonts w:ascii="Times New Roman" w:hAnsi="Times New Roman" w:cs="Times New Roman"/>
                <w:color w:val="auto"/>
              </w:rPr>
              <w:t>CONTACTO: 3212723896</w:t>
            </w:r>
          </w:p>
        </w:tc>
        <w:tc>
          <w:tcPr>
            <w:tcW w:w="5305" w:type="dxa"/>
            <w:vAlign w:val="center"/>
          </w:tcPr>
          <w:p w14:paraId="7276061E" w14:textId="010678A6" w:rsidR="00394192" w:rsidRDefault="00394192" w:rsidP="00394192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704F172C" wp14:editId="6B2EC52D">
                  <wp:extent cx="3556000" cy="3378200"/>
                  <wp:effectExtent l="0" t="0" r="635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5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591" cy="3378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192" w14:paraId="3F6339B6" w14:textId="77777777" w:rsidTr="00F771B6">
        <w:trPr>
          <w:trHeight w:val="157"/>
          <w:jc w:val="center"/>
        </w:trPr>
        <w:tc>
          <w:tcPr>
            <w:tcW w:w="142" w:type="dxa"/>
          </w:tcPr>
          <w:p w14:paraId="30F19656" w14:textId="77777777" w:rsidR="00394192" w:rsidRDefault="00394192" w:rsidP="00394192">
            <w:pPr>
              <w:spacing w:beforeAutospacing="1" w:after="0"/>
            </w:pPr>
          </w:p>
        </w:tc>
        <w:tc>
          <w:tcPr>
            <w:tcW w:w="4696" w:type="dxa"/>
          </w:tcPr>
          <w:p w14:paraId="3F211F0F" w14:textId="77777777" w:rsidR="00394192" w:rsidRDefault="00394192" w:rsidP="00394192">
            <w:pPr>
              <w:spacing w:beforeAutospacing="1" w:after="0"/>
            </w:pPr>
          </w:p>
        </w:tc>
        <w:tc>
          <w:tcPr>
            <w:tcW w:w="68" w:type="dxa"/>
          </w:tcPr>
          <w:p w14:paraId="74B156AA" w14:textId="77777777" w:rsidR="00394192" w:rsidRDefault="00394192" w:rsidP="00394192">
            <w:pPr>
              <w:spacing w:beforeAutospacing="1" w:after="0"/>
            </w:pPr>
          </w:p>
        </w:tc>
        <w:tc>
          <w:tcPr>
            <w:tcW w:w="5726" w:type="dxa"/>
          </w:tcPr>
          <w:p w14:paraId="5256BE41" w14:textId="77777777" w:rsidR="00394192" w:rsidRDefault="00394192" w:rsidP="00394192">
            <w:pPr>
              <w:spacing w:beforeAutospacing="1" w:after="0"/>
            </w:pPr>
          </w:p>
        </w:tc>
        <w:tc>
          <w:tcPr>
            <w:tcW w:w="5305" w:type="dxa"/>
          </w:tcPr>
          <w:p w14:paraId="64CD9F40" w14:textId="77777777" w:rsidR="00394192" w:rsidRDefault="00394192" w:rsidP="00394192">
            <w:pPr>
              <w:spacing w:beforeAutospacing="1" w:after="0"/>
            </w:pPr>
          </w:p>
        </w:tc>
      </w:tr>
      <w:bookmarkEnd w:id="0"/>
    </w:tbl>
    <w:p w14:paraId="5CA9BE54" w14:textId="54C2D3DF" w:rsidR="003611B8" w:rsidRPr="00F40AD1" w:rsidRDefault="003611B8" w:rsidP="00F771B6">
      <w:pPr>
        <w:spacing w:before="0" w:after="0"/>
        <w:rPr>
          <w:sz w:val="10"/>
        </w:rPr>
      </w:pPr>
    </w:p>
    <w:sectPr w:rsidR="003611B8" w:rsidRPr="00F40AD1" w:rsidSect="001B1DF8">
      <w:headerReference w:type="even" r:id="rId14"/>
      <w:headerReference w:type="default" r:id="rId15"/>
      <w:pgSz w:w="16838" w:h="11906" w:orient="landscape" w:code="9"/>
      <w:pgMar w:top="360" w:right="360" w:bottom="360" w:left="36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764F63" w14:textId="77777777" w:rsidR="000E1E25" w:rsidRDefault="000E1E25" w:rsidP="00FD4BCB">
      <w:pPr>
        <w:spacing w:before="0" w:after="0"/>
      </w:pPr>
      <w:r>
        <w:separator/>
      </w:r>
    </w:p>
  </w:endnote>
  <w:endnote w:type="continuationSeparator" w:id="0">
    <w:p w14:paraId="5243BA5C" w14:textId="77777777" w:rsidR="000E1E25" w:rsidRDefault="000E1E25" w:rsidP="00FD4BCB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6B9D31" w14:textId="77777777" w:rsidR="000E1E25" w:rsidRDefault="000E1E25" w:rsidP="00FD4BCB">
      <w:pPr>
        <w:spacing w:before="0" w:after="0"/>
      </w:pPr>
      <w:r>
        <w:separator/>
      </w:r>
    </w:p>
  </w:footnote>
  <w:footnote w:type="continuationSeparator" w:id="0">
    <w:p w14:paraId="68145827" w14:textId="77777777" w:rsidR="000E1E25" w:rsidRDefault="000E1E25" w:rsidP="00FD4BCB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82F3A9" w14:textId="77777777" w:rsidR="00FD4BCB" w:rsidRDefault="00FD4BCB">
    <w:pPr>
      <w:pStyle w:val="Encabezado"/>
    </w:pPr>
    <w:r>
      <w:rPr>
        <w:noProof/>
        <w:lang w:bidi="es-ES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F04D124" wp14:editId="36D8380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656108" cy="7315200"/>
              <wp:effectExtent l="19050" t="0" r="2540" b="0"/>
              <wp:wrapNone/>
              <wp:docPr id="3" name="Grupo 3" descr="Imágenes de fondo interiores y diseños de énfasis en forma de círculos con y sin rellen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56108" cy="7315200"/>
                        <a:chOff x="0" y="0"/>
                        <a:chExt cx="9656108" cy="7315200"/>
                      </a:xfrm>
                    </wpg:grpSpPr>
                    <wps:wsp>
                      <wps:cNvPr id="64" name="Elipse 64"/>
                      <wps:cNvSpPr/>
                      <wps:spPr>
                        <a:xfrm>
                          <a:off x="9515475" y="3590925"/>
                          <a:ext cx="125506" cy="125506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3" name="Rectángulo 83"/>
                      <wps:cNvSpPr/>
                      <wps:spPr>
                        <a:xfrm>
                          <a:off x="3248025" y="0"/>
                          <a:ext cx="3191436" cy="73152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1" name="Grupo 11"/>
                      <wpg:cNvGrpSpPr/>
                      <wpg:grpSpPr>
                        <a:xfrm>
                          <a:off x="0" y="4114800"/>
                          <a:ext cx="6400800" cy="3190240"/>
                          <a:chOff x="0" y="0"/>
                          <a:chExt cx="6843395" cy="3316381"/>
                        </a:xfrm>
                      </wpg:grpSpPr>
                      <wps:wsp>
                        <wps:cNvPr id="10" name="Forma libre 27"/>
                        <wps:cNvSpPr/>
                        <wps:spPr>
                          <a:xfrm>
                            <a:off x="0" y="0"/>
                            <a:ext cx="6843395" cy="3306445"/>
                          </a:xfrm>
                          <a:custGeom>
                            <a:avLst/>
                            <a:gdLst>
                              <a:gd name="connsiteX0" fmla="*/ 3194887 w 6389774"/>
                              <a:gd name="connsiteY0" fmla="*/ 0 h 3088004"/>
                              <a:gd name="connsiteX1" fmla="*/ 6388386 w 6389774"/>
                              <a:gd name="connsiteY1" fmla="*/ 3033109 h 3088004"/>
                              <a:gd name="connsiteX2" fmla="*/ 6389774 w 6389774"/>
                              <a:gd name="connsiteY2" fmla="*/ 3088004 h 3088004"/>
                              <a:gd name="connsiteX3" fmla="*/ 0 w 6389774"/>
                              <a:gd name="connsiteY3" fmla="*/ 3088004 h 3088004"/>
                              <a:gd name="connsiteX4" fmla="*/ 1388 w 6389774"/>
                              <a:gd name="connsiteY4" fmla="*/ 3033109 h 3088004"/>
                              <a:gd name="connsiteX5" fmla="*/ 3194887 w 6389774"/>
                              <a:gd name="connsiteY5" fmla="*/ 0 h 308800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389774" h="3088004">
                                <a:moveTo>
                                  <a:pt x="3194887" y="0"/>
                                </a:moveTo>
                                <a:cubicBezTo>
                                  <a:pt x="4905718" y="0"/>
                                  <a:pt x="6302743" y="1343562"/>
                                  <a:pt x="6388386" y="3033109"/>
                                </a:cubicBezTo>
                                <a:lnTo>
                                  <a:pt x="6389774" y="3088004"/>
                                </a:lnTo>
                                <a:lnTo>
                                  <a:pt x="0" y="3088004"/>
                                </a:lnTo>
                                <a:lnTo>
                                  <a:pt x="1388" y="3033109"/>
                                </a:lnTo>
                                <a:cubicBezTo>
                                  <a:pt x="87031" y="1343562"/>
                                  <a:pt x="1484056" y="0"/>
                                  <a:pt x="319488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Forma libre 27" descr="desarrolladores de software " title="desarrolladores de software "/>
                        <wps:cNvSpPr/>
                        <wps:spPr>
                          <a:xfrm>
                            <a:off x="125506" y="125506"/>
                            <a:ext cx="6603365" cy="3190875"/>
                          </a:xfrm>
                          <a:custGeom>
                            <a:avLst/>
                            <a:gdLst>
                              <a:gd name="connsiteX0" fmla="*/ 3194887 w 6389774"/>
                              <a:gd name="connsiteY0" fmla="*/ 0 h 3088004"/>
                              <a:gd name="connsiteX1" fmla="*/ 6388386 w 6389774"/>
                              <a:gd name="connsiteY1" fmla="*/ 3033109 h 3088004"/>
                              <a:gd name="connsiteX2" fmla="*/ 6389774 w 6389774"/>
                              <a:gd name="connsiteY2" fmla="*/ 3088004 h 3088004"/>
                              <a:gd name="connsiteX3" fmla="*/ 0 w 6389774"/>
                              <a:gd name="connsiteY3" fmla="*/ 3088004 h 3088004"/>
                              <a:gd name="connsiteX4" fmla="*/ 1388 w 6389774"/>
                              <a:gd name="connsiteY4" fmla="*/ 3033109 h 3088004"/>
                              <a:gd name="connsiteX5" fmla="*/ 3194887 w 6389774"/>
                              <a:gd name="connsiteY5" fmla="*/ 0 h 308800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389774" h="3088004">
                                <a:moveTo>
                                  <a:pt x="3194887" y="0"/>
                                </a:moveTo>
                                <a:cubicBezTo>
                                  <a:pt x="4905718" y="0"/>
                                  <a:pt x="6302743" y="1343562"/>
                                  <a:pt x="6388386" y="3033109"/>
                                </a:cubicBezTo>
                                <a:lnTo>
                                  <a:pt x="6389774" y="3088004"/>
                                </a:lnTo>
                                <a:lnTo>
                                  <a:pt x="0" y="3088004"/>
                                </a:lnTo>
                                <a:lnTo>
                                  <a:pt x="1388" y="3033109"/>
                                </a:lnTo>
                                <a:cubicBezTo>
                                  <a:pt x="87031" y="1343562"/>
                                  <a:pt x="1484056" y="0"/>
                                  <a:pt x="3194887" y="0"/>
                                </a:cubicBezTo>
                                <a:close/>
                              </a:path>
                            </a:pathLst>
                          </a:custGeom>
                          <a:blipFill>
                            <a:blip r:embed="rId1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">
                                      <a14:imgEffect>
                                        <a14:saturation sat="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t="-6854" r="-27011" b="-45386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7" name="Grupo 7"/>
                      <wpg:cNvGrpSpPr/>
                      <wpg:grpSpPr>
                        <a:xfrm>
                          <a:off x="6419850" y="0"/>
                          <a:ext cx="3236258" cy="2689225"/>
                          <a:chOff x="-39676" y="0"/>
                          <a:chExt cx="3580847" cy="3129281"/>
                        </a:xfrm>
                      </wpg:grpSpPr>
                      <wps:wsp>
                        <wps:cNvPr id="19" name="Forma libre 18">
                          <a:extLst>
                            <a:ext uri="{FF2B5EF4-FFF2-40B4-BE49-F238E27FC236}">
                              <a16:creationId xmlns:a16="http://schemas.microsoft.com/office/drawing/2014/main" id="{8EF58086-AF76-5C46-BA57-D217677958F4}"/>
                            </a:ext>
                          </a:extLst>
                        </wps:cNvPr>
                        <wps:cNvSpPr/>
                        <wps:spPr>
                          <a:xfrm>
                            <a:off x="-39676" y="1"/>
                            <a:ext cx="3526453" cy="3129280"/>
                          </a:xfrm>
                          <a:custGeom>
                            <a:avLst/>
                            <a:gdLst>
                              <a:gd name="connsiteX0" fmla="*/ 0 w 3196659"/>
                              <a:gd name="connsiteY0" fmla="*/ 0 h 2743200"/>
                              <a:gd name="connsiteX1" fmla="*/ 3196659 w 3196659"/>
                              <a:gd name="connsiteY1" fmla="*/ 0 h 2743200"/>
                              <a:gd name="connsiteX2" fmla="*/ 3196659 w 3196659"/>
                              <a:gd name="connsiteY2" fmla="*/ 2714147 h 2743200"/>
                              <a:gd name="connsiteX3" fmla="*/ 3101594 w 3196659"/>
                              <a:gd name="connsiteY3" fmla="*/ 2728656 h 2743200"/>
                              <a:gd name="connsiteX4" fmla="*/ 2813563 w 3196659"/>
                              <a:gd name="connsiteY4" fmla="*/ 2743200 h 2743200"/>
                              <a:gd name="connsiteX5" fmla="*/ 2813523 w 3196659"/>
                              <a:gd name="connsiteY5" fmla="*/ 2743200 h 2743200"/>
                              <a:gd name="connsiteX6" fmla="*/ 2525492 w 3196659"/>
                              <a:gd name="connsiteY6" fmla="*/ 2728656 h 2743200"/>
                              <a:gd name="connsiteX7" fmla="*/ 10804 w 3196659"/>
                              <a:gd name="connsiteY7" fmla="*/ 213968 h 2743200"/>
                              <a:gd name="connsiteX8" fmla="*/ 0 w 3196659"/>
                              <a:gd name="connsiteY8" fmla="*/ 0 h 2743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196659" h="2743200">
                                <a:moveTo>
                                  <a:pt x="0" y="0"/>
                                </a:moveTo>
                                <a:lnTo>
                                  <a:pt x="3196659" y="0"/>
                                </a:lnTo>
                                <a:lnTo>
                                  <a:pt x="3196659" y="2714147"/>
                                </a:lnTo>
                                <a:lnTo>
                                  <a:pt x="3101594" y="2728656"/>
                                </a:lnTo>
                                <a:lnTo>
                                  <a:pt x="2813563" y="2743200"/>
                                </a:lnTo>
                                <a:lnTo>
                                  <a:pt x="2813523" y="2743200"/>
                                </a:lnTo>
                                <a:lnTo>
                                  <a:pt x="2525492" y="2728656"/>
                                </a:lnTo>
                                <a:cubicBezTo>
                                  <a:pt x="1199569" y="2594001"/>
                                  <a:pt x="145459" y="1539892"/>
                                  <a:pt x="10804" y="21396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Forma libre 18" descr="desarrollador de software" title="desarrollador de software"/>
                        <wps:cNvSpPr/>
                        <wps:spPr>
                          <a:xfrm>
                            <a:off x="125506" y="0"/>
                            <a:ext cx="3415665" cy="2986088"/>
                          </a:xfrm>
                          <a:custGeom>
                            <a:avLst/>
                            <a:gdLst>
                              <a:gd name="connsiteX0" fmla="*/ 0 w 3196659"/>
                              <a:gd name="connsiteY0" fmla="*/ 0 h 2743200"/>
                              <a:gd name="connsiteX1" fmla="*/ 3196659 w 3196659"/>
                              <a:gd name="connsiteY1" fmla="*/ 0 h 2743200"/>
                              <a:gd name="connsiteX2" fmla="*/ 3196659 w 3196659"/>
                              <a:gd name="connsiteY2" fmla="*/ 2714147 h 2743200"/>
                              <a:gd name="connsiteX3" fmla="*/ 3101594 w 3196659"/>
                              <a:gd name="connsiteY3" fmla="*/ 2728656 h 2743200"/>
                              <a:gd name="connsiteX4" fmla="*/ 2813563 w 3196659"/>
                              <a:gd name="connsiteY4" fmla="*/ 2743200 h 2743200"/>
                              <a:gd name="connsiteX5" fmla="*/ 2813523 w 3196659"/>
                              <a:gd name="connsiteY5" fmla="*/ 2743200 h 2743200"/>
                              <a:gd name="connsiteX6" fmla="*/ 2525492 w 3196659"/>
                              <a:gd name="connsiteY6" fmla="*/ 2728656 h 2743200"/>
                              <a:gd name="connsiteX7" fmla="*/ 10804 w 3196659"/>
                              <a:gd name="connsiteY7" fmla="*/ 213968 h 2743200"/>
                              <a:gd name="connsiteX8" fmla="*/ 0 w 3196659"/>
                              <a:gd name="connsiteY8" fmla="*/ 0 h 2743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196659" h="2743200">
                                <a:moveTo>
                                  <a:pt x="0" y="0"/>
                                </a:moveTo>
                                <a:lnTo>
                                  <a:pt x="3196659" y="0"/>
                                </a:lnTo>
                                <a:lnTo>
                                  <a:pt x="3196659" y="2714147"/>
                                </a:lnTo>
                                <a:lnTo>
                                  <a:pt x="3101594" y="2728656"/>
                                </a:lnTo>
                                <a:lnTo>
                                  <a:pt x="2813563" y="2743200"/>
                                </a:lnTo>
                                <a:lnTo>
                                  <a:pt x="2813523" y="2743200"/>
                                </a:lnTo>
                                <a:lnTo>
                                  <a:pt x="2525492" y="2728656"/>
                                </a:lnTo>
                                <a:cubicBezTo>
                                  <a:pt x="1199569" y="2594001"/>
                                  <a:pt x="145459" y="1539892"/>
                                  <a:pt x="10804" y="21396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3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4">
                                      <a14:imgEffect>
                                        <a14:saturation sat="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4837" t="-7772" r="-58399"/>
                            </a:stretch>
                          </a:blipFill>
                          <a:ln w="381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7B1700A" w14:textId="77777777" w:rsidR="00FD4BCB" w:rsidRDefault="00FD4BCB" w:rsidP="00FD4BCB">
                              <w:pPr>
                                <w:jc w:val="center"/>
                              </w:pPr>
                              <w:r>
                                <w:rPr>
                                  <w:lang w:bidi="es-ES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57" name="Elipse 57"/>
                      <wps:cNvSpPr/>
                      <wps:spPr>
                        <a:xfrm>
                          <a:off x="409575" y="4171950"/>
                          <a:ext cx="358140" cy="358140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8" name="Elipse 58"/>
                      <wps:cNvSpPr/>
                      <wps:spPr>
                        <a:xfrm>
                          <a:off x="762000" y="4000500"/>
                          <a:ext cx="1703070" cy="17030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" name="Elipse 60"/>
                      <wps:cNvSpPr/>
                      <wps:spPr>
                        <a:xfrm>
                          <a:off x="4324350" y="3990975"/>
                          <a:ext cx="125506" cy="125506"/>
                        </a:xfrm>
                        <a:prstGeom prst="ellipse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" name="Elipse 61"/>
                      <wps:cNvSpPr/>
                      <wps:spPr>
                        <a:xfrm>
                          <a:off x="3390900" y="4191000"/>
                          <a:ext cx="2952750" cy="2952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" name="Elipse 62"/>
                      <wps:cNvSpPr/>
                      <wps:spPr>
                        <a:xfrm>
                          <a:off x="6848475" y="1990725"/>
                          <a:ext cx="358140" cy="35814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" name="Elipse 65"/>
                      <wps:cNvSpPr/>
                      <wps:spPr>
                        <a:xfrm>
                          <a:off x="7572375" y="2514600"/>
                          <a:ext cx="213360" cy="213360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" name="Elipse 66"/>
                      <wps:cNvSpPr/>
                      <wps:spPr>
                        <a:xfrm>
                          <a:off x="6562725" y="1343025"/>
                          <a:ext cx="1341120" cy="13411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96000</wp14:pctWidth>
              </wp14:sizeRelH>
              <wp14:sizeRelV relativeFrom="page">
                <wp14:pctHeight>94200</wp14:pctHeight>
              </wp14:sizeRelV>
            </wp:anchor>
          </w:drawing>
        </mc:Choice>
        <mc:Fallback>
          <w:pict>
            <v:group w14:anchorId="3F04D124" id="Grupo 3" o:spid="_x0000_s1026" alt="Imágenes de fondo interiores y diseños de énfasis en forma de círculos con y sin relleno" style="position:absolute;margin-left:0;margin-top:0;width:760.3pt;height:8in;z-index:251661312;mso-width-percent:960;mso-height-percent:942;mso-position-horizontal:center;mso-position-horizontal-relative:page;mso-position-vertical:center;mso-position-vertical-relative:page;mso-width-percent:960;mso-height-percent:942" coordsize="96561,73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">
              <v:oval id="Elipse 64" o:spid="_x0000_s1027" style="position:absolute;left:95154;top:35909;width:1255;height:12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" fillcolor="#2f3342 [3206]" stroked="f" strokeweight="1pt">
                <v:stroke joinstyle="miter"/>
              </v:oval>
              <v:rect id="Rectángulo 83" o:spid="_x0000_s1028" style="position:absolute;left:32480;width:31914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" fillcolor="#44546a [3215]" stroked="f" strokeweight="1pt"/>
              <v:group id="Grupo 11" o:spid="_x0000_s1029" style="position:absolute;top:41148;width:64008;height:31902" coordsize="68433,33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shape id="Forma libre 27" o:spid="_x0000_s1030" style="position:absolute;width:68433;height:33064;visibility:visible;mso-wrap-style:square;v-text-anchor:middle" coordsize="6389774,3088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" path="m3194887,c4905718,,6302743,1343562,6388386,3033109r1388,54895l,3088004r1388,-54895c87031,1343562,1484056,,3194887,xe" filled="f" strokecolor="#05d74d [3205]" strokeweight="1pt">
                  <v:stroke joinstyle="miter"/>
                  <v:path arrowok="t" o:connecttype="custom" o:connectlocs="3421698,0;6841908,3247667;6843395,3306445;0,3306445;1487,3247667;3421698,0" o:connectangles="0,0,0,0,0,0"/>
                </v:shape>
                <v:shape id="Forma libre 27" o:spid="_x0000_s1031" alt="desarrolladores de software " style="position:absolute;left:1255;top:1255;width:66033;height:31908;visibility:visible;mso-wrap-style:square;v-text-anchor:middle" coordsize="6389774,3088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" path="m3194887,c4905718,,6302743,1343562,6388386,3033109r1388,54895l,3088004r1388,-54895c87031,1343562,1484056,,3194887,xe" stroked="f" strokeweight="1pt">
                  <v:fill r:id="rId5" o:title="desarrolladores de software " recolor="t" rotate="t" type="frame"/>
                  <v:stroke joinstyle="miter"/>
                  <v:path arrowok="t" o:connecttype="custom" o:connectlocs="3301682,0;6601931,3134151;6603365,3190875;0,3190875;1434,3134151;3301682,0" o:connectangles="0,0,0,0,0,0"/>
                </v:shape>
              </v:group>
              <v:group id="Grupo 7" o:spid="_x0000_s1032" style="position:absolute;left:64198;width:32363;height:26892" coordorigin="-396" coordsize="35808,31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shape id="Forma libre 18" o:spid="_x0000_s1033" style="position:absolute;left:-396;width:35263;height:31292;visibility:visible;mso-wrap-style:square;v-text-anchor:middle" coordsize="3196659,27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" path="m,l3196659,r,2714147l3101594,2728656r-288031,14544l2813523,2743200r-288031,-14544c1199569,2594001,145459,1539892,10804,213968l,xe" filled="f" strokecolor="#05d74d [3205]" strokeweight="1pt">
                  <v:stroke joinstyle="miter"/>
                  <v:path arrowok="t" o:connecttype="custom" o:connectlocs="0,0;3526453,0;3526453,3096138;3421580,3112689;3103834,3129280;3103789,3129280;2786043,3112689;11919,244082;0,0" o:connectangles="0,0,0,0,0,0,0,0,0"/>
                </v:shape>
                <v:shape id="Forma libre 18" o:spid="_x0000_s1034" alt="desarrollador de software" style="position:absolute;left:1255;width:34156;height:29860;visibility:visible;mso-wrap-style:square;v-text-anchor:middle" coordsize="3196659,2743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" adj="-11796480,,5400" path="m,l3196659,r,2714147l3101594,2728656r-288031,14544l2813523,2743200r-288031,-14544c1199569,2594001,145459,1539892,10804,213968l,xe" stroked="f" strokeweight="3pt">
                  <v:fill r:id="rId6" o:title="desarrollador de software" recolor="t" rotate="t" type="frame"/>
                  <v:stroke joinstyle="miter"/>
                  <v:formulas/>
                  <v:path arrowok="t" o:connecttype="custom" o:connectlocs="0,0;3415665,0;3415665,2954463;3314087,2970256;3006323,2986088;3006280,2986088;2698516,2970256;11544,232913;0,0" o:connectangles="0,0,0,0,0,0,0,0,0" textboxrect="0,0,3196659,2743200"/>
                  <v:textbox>
                    <w:txbxContent>
                      <w:p w14:paraId="17B1700A" w14:textId="77777777" w:rsidR="00FD4BCB" w:rsidRDefault="00FD4BCB" w:rsidP="00FD4BCB">
                        <w:pPr>
                          <w:jc w:val="center"/>
                        </w:pPr>
                        <w:r>
                          <w:rPr>
                            <w:lang w:bidi="es-ES"/>
                          </w:rPr>
                          <w:br/>
                        </w:r>
                      </w:p>
                    </w:txbxContent>
                  </v:textbox>
                </v:shape>
              </v:group>
              <v:oval id="Elipse 57" o:spid="_x0000_s1035" style="position:absolute;left:4095;top:41719;width:3582;height:35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" fillcolor="#2f3342 [3206]" stroked="f" strokeweight="1pt">
                <v:stroke joinstyle="miter"/>
              </v:oval>
              <v:oval id="Elipse 58" o:spid="_x0000_s1036" style="position:absolute;left:7620;top:40005;width:17030;height:170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" filled="f" strokecolor="#c0f400 [3204]" strokeweight="1pt">
                <v:stroke joinstyle="miter"/>
              </v:oval>
              <v:oval id="Elipse 60" o:spid="_x0000_s1037" style="position:absolute;left:43243;top:39909;width:1255;height:12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" fillcolor="#70ad47 [3209]" stroked="f" strokeweight="1pt">
                <v:stroke joinstyle="miter"/>
              </v:oval>
              <v:oval id="Elipse 61" o:spid="_x0000_s1038" style="position:absolute;left:33909;top:41910;width:29527;height:295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" filled="f" strokecolor="#c0f400 [3204]" strokeweight="1pt">
                <v:stroke joinstyle="miter"/>
              </v:oval>
              <v:oval id="Elipse 62" o:spid="_x0000_s1039" style="position:absolute;left:68484;top:19907;width:3582;height:35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" fillcolor="#c0f400 [3204]" stroked="f" strokeweight="1pt">
                <v:stroke joinstyle="miter"/>
              </v:oval>
              <v:oval id="Elipse 65" o:spid="_x0000_s1040" style="position:absolute;left:75723;top:25146;width:2134;height:2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" fillcolor="#44546a [3215]" stroked="f" strokeweight="1pt">
                <v:stroke joinstyle="miter"/>
              </v:oval>
              <v:oval id="Elipse 66" o:spid="_x0000_s1041" style="position:absolute;left:65627;top:13430;width:13411;height:134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" filled="f" strokecolor="#c0f400 [3204]" strokeweight="1pt">
                <v:stroke joinstyle="miter"/>
              </v:oval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677B2B" w14:textId="77777777" w:rsidR="00FD4BCB" w:rsidRDefault="00FD4BCB">
    <w:pPr>
      <w:pStyle w:val="Encabezado"/>
    </w:pPr>
    <w:r>
      <w:rPr>
        <w:noProof/>
        <w:lang w:bidi="es-E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FEB5318" wp14:editId="21DF89AD">
              <wp:simplePos x="0" y="0"/>
              <wp:positionH relativeFrom="page">
                <wp:posOffset>712381</wp:posOffset>
              </wp:positionH>
              <wp:positionV relativeFrom="page">
                <wp:posOffset>202019</wp:posOffset>
              </wp:positionV>
              <wp:extent cx="9196494" cy="7361144"/>
              <wp:effectExtent l="0" t="0" r="24130" b="22225"/>
              <wp:wrapNone/>
              <wp:docPr id="1" name="Grupo 1" descr="Imágenes de fondo exteriores y diseños de énfasis en forma de círculos con y sin rellen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6494" cy="7361144"/>
                        <a:chOff x="-254880" y="0"/>
                        <a:chExt cx="9184981" cy="7361144"/>
                      </a:xfrm>
                    </wpg:grpSpPr>
                    <wps:wsp>
                      <wps:cNvPr id="570" name="Rectángulo 570"/>
                      <wps:cNvSpPr/>
                      <wps:spPr>
                        <a:xfrm>
                          <a:off x="2676032" y="0"/>
                          <a:ext cx="3362527" cy="73152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6" name="Grupo 6"/>
                      <wpg:cNvGrpSpPr/>
                      <wpg:grpSpPr>
                        <a:xfrm>
                          <a:off x="2808460" y="5772150"/>
                          <a:ext cx="3200400" cy="1536476"/>
                          <a:chOff x="-104760" y="0"/>
                          <a:chExt cx="3157220" cy="1536476"/>
                        </a:xfrm>
                      </wpg:grpSpPr>
                      <wps:wsp>
                        <wps:cNvPr id="39" name="Forma libre 27"/>
                        <wps:cNvSpPr/>
                        <wps:spPr>
                          <a:xfrm>
                            <a:off x="-104760" y="0"/>
                            <a:ext cx="3157220" cy="1525270"/>
                          </a:xfrm>
                          <a:custGeom>
                            <a:avLst/>
                            <a:gdLst>
                              <a:gd name="connsiteX0" fmla="*/ 3194887 w 6389774"/>
                              <a:gd name="connsiteY0" fmla="*/ 0 h 3088004"/>
                              <a:gd name="connsiteX1" fmla="*/ 6388386 w 6389774"/>
                              <a:gd name="connsiteY1" fmla="*/ 3033109 h 3088004"/>
                              <a:gd name="connsiteX2" fmla="*/ 6389774 w 6389774"/>
                              <a:gd name="connsiteY2" fmla="*/ 3088004 h 3088004"/>
                              <a:gd name="connsiteX3" fmla="*/ 0 w 6389774"/>
                              <a:gd name="connsiteY3" fmla="*/ 3088004 h 3088004"/>
                              <a:gd name="connsiteX4" fmla="*/ 1388 w 6389774"/>
                              <a:gd name="connsiteY4" fmla="*/ 3033109 h 3088004"/>
                              <a:gd name="connsiteX5" fmla="*/ 3194887 w 6389774"/>
                              <a:gd name="connsiteY5" fmla="*/ 0 h 308800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389774" h="3088004">
                                <a:moveTo>
                                  <a:pt x="3194887" y="0"/>
                                </a:moveTo>
                                <a:cubicBezTo>
                                  <a:pt x="4905718" y="0"/>
                                  <a:pt x="6302743" y="1343562"/>
                                  <a:pt x="6388386" y="3033109"/>
                                </a:cubicBezTo>
                                <a:lnTo>
                                  <a:pt x="6389774" y="3088004"/>
                                </a:lnTo>
                                <a:lnTo>
                                  <a:pt x="0" y="3088004"/>
                                </a:lnTo>
                                <a:lnTo>
                                  <a:pt x="1388" y="3033109"/>
                                </a:lnTo>
                                <a:cubicBezTo>
                                  <a:pt x="87031" y="1343562"/>
                                  <a:pt x="1484056" y="0"/>
                                  <a:pt x="319488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Forma libre 27" descr="Primer plano de la oficina de una empresa de software " title="empresa de software"/>
                        <wps:cNvSpPr/>
                        <wps:spPr>
                          <a:xfrm>
                            <a:off x="20746" y="125506"/>
                            <a:ext cx="2920365" cy="1410970"/>
                          </a:xfrm>
                          <a:custGeom>
                            <a:avLst/>
                            <a:gdLst>
                              <a:gd name="connsiteX0" fmla="*/ 3194887 w 6389774"/>
                              <a:gd name="connsiteY0" fmla="*/ 0 h 3088004"/>
                              <a:gd name="connsiteX1" fmla="*/ 6388386 w 6389774"/>
                              <a:gd name="connsiteY1" fmla="*/ 3033109 h 3088004"/>
                              <a:gd name="connsiteX2" fmla="*/ 6389774 w 6389774"/>
                              <a:gd name="connsiteY2" fmla="*/ 3088004 h 3088004"/>
                              <a:gd name="connsiteX3" fmla="*/ 0 w 6389774"/>
                              <a:gd name="connsiteY3" fmla="*/ 3088004 h 3088004"/>
                              <a:gd name="connsiteX4" fmla="*/ 1388 w 6389774"/>
                              <a:gd name="connsiteY4" fmla="*/ 3033109 h 3088004"/>
                              <a:gd name="connsiteX5" fmla="*/ 3194887 w 6389774"/>
                              <a:gd name="connsiteY5" fmla="*/ 0 h 308800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389774" h="3088004">
                                <a:moveTo>
                                  <a:pt x="3194887" y="0"/>
                                </a:moveTo>
                                <a:cubicBezTo>
                                  <a:pt x="4905718" y="0"/>
                                  <a:pt x="6302743" y="1343562"/>
                                  <a:pt x="6388386" y="3033109"/>
                                </a:cubicBezTo>
                                <a:lnTo>
                                  <a:pt x="6389774" y="3088004"/>
                                </a:lnTo>
                                <a:lnTo>
                                  <a:pt x="0" y="3088004"/>
                                </a:lnTo>
                                <a:lnTo>
                                  <a:pt x="1388" y="3033109"/>
                                </a:lnTo>
                                <a:cubicBezTo>
                                  <a:pt x="87031" y="1343562"/>
                                  <a:pt x="1484056" y="0"/>
                                  <a:pt x="3194887" y="0"/>
                                </a:cubicBezTo>
                                <a:close/>
                              </a:path>
                            </a:pathLst>
                          </a:custGeom>
                          <a:blipFill dpi="0" rotWithShape="1">
                            <a:blip r:embed="rId1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">
                                      <a14:imgEffect>
                                        <a14:saturation sat="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t="-30503" b="-30503"/>
                            </a:stretch>
                          </a:blipFill>
                          <a:ln w="381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3" name="Elipse 13"/>
                      <wps:cNvSpPr/>
                      <wps:spPr>
                        <a:xfrm>
                          <a:off x="3037053" y="247650"/>
                          <a:ext cx="2626360" cy="26263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79" name="Grupo 79" descr="gráficos de círculos" title="gráficos de círculos"/>
                      <wpg:cNvGrpSpPr/>
                      <wpg:grpSpPr>
                        <a:xfrm>
                          <a:off x="6353175" y="2905125"/>
                          <a:ext cx="2576926" cy="3994892"/>
                          <a:chOff x="0" y="0"/>
                          <a:chExt cx="3101975" cy="4808855"/>
                        </a:xfrm>
                      </wpg:grpSpPr>
                      <wps:wsp>
                        <wps:cNvPr id="20" name="Elipse 20"/>
                        <wps:cNvSpPr/>
                        <wps:spPr>
                          <a:xfrm>
                            <a:off x="0" y="243840"/>
                            <a:ext cx="3101340" cy="31013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Elipse 21"/>
                        <wps:cNvSpPr/>
                        <wps:spPr>
                          <a:xfrm>
                            <a:off x="2331720" y="4038600"/>
                            <a:ext cx="770255" cy="77025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Elipse 22"/>
                        <wps:cNvSpPr/>
                        <wps:spPr>
                          <a:xfrm>
                            <a:off x="457200" y="45720"/>
                            <a:ext cx="412339" cy="412339"/>
                          </a:xfrm>
                          <a:prstGeom prst="ellipse">
                            <a:avLst/>
                          </a:prstGeom>
                          <a:solidFill>
                            <a:schemeClr val="accent3"/>
                          </a:solidFill>
                          <a:ln>
                            <a:noFill/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Elipse 23" descr="desarrolladores de software" title="desarrolladores de software"/>
                        <wps:cNvSpPr/>
                        <wps:spPr>
                          <a:xfrm>
                            <a:off x="106680" y="350520"/>
                            <a:ext cx="2886710" cy="2886710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3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4">
                                      <a14:imgEffect>
                                        <a14:saturation sat="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27326" r="-10522"/>
                            </a:stretch>
                          </a:blipFill>
                          <a:ln>
                            <a:noFill/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92D8868" w14:textId="77777777" w:rsidR="00FD4BCB" w:rsidRDefault="00FD4BCB" w:rsidP="00FD4BC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Elipse 24"/>
                        <wps:cNvSpPr/>
                        <wps:spPr>
                          <a:xfrm>
                            <a:off x="2468880" y="3535680"/>
                            <a:ext cx="125095" cy="125095"/>
                          </a:xfrm>
                          <a:prstGeom prst="ellipse">
                            <a:avLst/>
                          </a:prstGeom>
                          <a:solidFill>
                            <a:schemeClr val="accent3"/>
                          </a:solidFill>
                          <a:ln>
                            <a:noFill/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Elipse 31"/>
                        <wps:cNvSpPr/>
                        <wps:spPr>
                          <a:xfrm>
                            <a:off x="732002" y="3477107"/>
                            <a:ext cx="1207345" cy="1207389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accent2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Elipse 32"/>
                        <wps:cNvSpPr/>
                        <wps:spPr>
                          <a:xfrm>
                            <a:off x="949374" y="3680931"/>
                            <a:ext cx="780313" cy="780435"/>
                          </a:xfrm>
                          <a:prstGeom prst="ellipse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Elipse 33"/>
                        <wps:cNvSpPr/>
                        <wps:spPr>
                          <a:xfrm>
                            <a:off x="1264920" y="2407920"/>
                            <a:ext cx="1757045" cy="175704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accent5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Elipse 34"/>
                        <wps:cNvSpPr/>
                        <wps:spPr>
                          <a:xfrm>
                            <a:off x="2026920" y="0"/>
                            <a:ext cx="1035685" cy="103568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accent6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37" name="Elipse 37"/>
                      <wps:cNvSpPr/>
                      <wps:spPr>
                        <a:xfrm>
                          <a:off x="5067300" y="3143250"/>
                          <a:ext cx="412115" cy="412115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" name="Elipse 38"/>
                      <wps:cNvSpPr/>
                      <wps:spPr>
                        <a:xfrm>
                          <a:off x="3686175" y="5676900"/>
                          <a:ext cx="125506" cy="125506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" name="Elipse 40"/>
                      <wps:cNvSpPr/>
                      <wps:spPr>
                        <a:xfrm>
                          <a:off x="3551403" y="114300"/>
                          <a:ext cx="358588" cy="358588"/>
                        </a:xfrm>
                        <a:prstGeom prst="ellipse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" name="Elipse 46"/>
                      <wps:cNvSpPr/>
                      <wps:spPr>
                        <a:xfrm>
                          <a:off x="-254880" y="5619750"/>
                          <a:ext cx="358588" cy="358588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" name="Elipse 49"/>
                      <wps:cNvSpPr/>
                      <wps:spPr>
                        <a:xfrm>
                          <a:off x="430928" y="5657850"/>
                          <a:ext cx="1703294" cy="170329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" name="Elipse 50"/>
                      <wps:cNvSpPr/>
                      <wps:spPr>
                        <a:xfrm>
                          <a:off x="2181225" y="7143750"/>
                          <a:ext cx="125506" cy="125506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8" name="Rectángulo 78"/>
                      <wps:cNvSpPr/>
                      <wps:spPr>
                        <a:xfrm>
                          <a:off x="6829425" y="485775"/>
                          <a:ext cx="1645920" cy="1645920"/>
                        </a:xfrm>
                        <a:prstGeom prst="rect">
                          <a:avLst/>
                        </a:prstGeom>
                        <a:noFill/>
                        <a:ln w="6350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A4BA3A" w14:textId="77777777" w:rsidR="00FD4BCB" w:rsidRPr="00E73235" w:rsidRDefault="00FD4BCB" w:rsidP="00FD4BCB">
                            <w:pPr>
                              <w:jc w:val="center"/>
                              <w:rPr>
                                <w:color w:val="44546A" w:themeColor="tex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94700</wp14:pctHeight>
              </wp14:sizeRelV>
            </wp:anchor>
          </w:drawing>
        </mc:Choice>
        <mc:Fallback>
          <w:pict>
            <v:group w14:anchorId="1FEB5318" id="Grupo 1" o:spid="_x0000_s1042" alt="Imágenes de fondo exteriores y diseños de énfasis en forma de círculos con y sin relleno" style="position:absolute;margin-left:56.1pt;margin-top:15.9pt;width:724.15pt;height:579.6pt;z-index:251659264;mso-height-percent:947;mso-position-horizontal-relative:page;mso-position-vertical-relative:page;mso-height-percent:947" coordorigin="-2548" coordsize="91849,736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">
              <v:rect id="Rectángulo 570" o:spid="_x0000_s1043" style="position:absolute;left:26760;width:33625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" fillcolor="#44546a [3215]" stroked="f" strokeweight="1pt"/>
              <v:group id="Grupo 6" o:spid="_x0000_s1044" style="position:absolute;left:28084;top:57721;width:32004;height:15365" coordorigin="-1047" coordsize="31572,1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 id="Forma libre 27" o:spid="_x0000_s1045" style="position:absolute;left:-1047;width:31571;height:15252;visibility:visible;mso-wrap-style:square;v-text-anchor:middle" coordsize="6389774,3088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" path="m3194887,c4905718,,6302743,1343562,6388386,3033109r1388,54895l,3088004r1388,-54895c87031,1343562,1484056,,3194887,xe" filled="f" strokecolor="#05d74d [3205]" strokeweight="1pt">
                  <v:stroke joinstyle="miter"/>
                  <v:path arrowok="t" o:connecttype="custom" o:connectlocs="1578610,0;3156534,1498155;3157220,1525270;0,1525270;686,1498155;1578610,0" o:connectangles="0,0,0,0,0,0"/>
                </v:shape>
                <v:shape id="Forma libre 27" o:spid="_x0000_s1046" alt="Primer plano de la oficina de una empresa de software " style="position:absolute;left:207;top:1255;width:29204;height:14109;visibility:visible;mso-wrap-style:square;v-text-anchor:middle" coordsize="6389774,3088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" path="m3194887,c4905718,,6302743,1343562,6388386,3033109r1388,54895l,3088004r1388,-54895c87031,1343562,1484056,,3194887,xe" stroked="f" strokeweight="3pt">
                  <v:fill r:id="rId5" o:title="Primer plano de la oficina de una empresa de software " recolor="t" rotate="t" type="frame"/>
                  <v:stroke joinstyle="miter"/>
                  <v:path arrowok="t" o:connecttype="custom" o:connectlocs="1460183,0;2919731,1385887;2920365,1410970;0,1410970;634,1385887;1460183,0" o:connectangles="0,0,0,0,0,0"/>
                </v:shape>
              </v:group>
              <v:oval id="Elipse 13" o:spid="_x0000_s1047" style="position:absolute;left:30370;top:2476;width:26264;height:262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" filled="f" strokecolor="#c0f400 [3204]" strokeweight="1pt">
                <v:stroke joinstyle="miter"/>
              </v:oval>
              <v:group id="Grupo 79" o:spid="_x0000_s1048" alt="gráficos de círculos" style="position:absolute;left:63531;top:29051;width:25770;height:39949" coordsize="31019,48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<v:oval id="Elipse 20" o:spid="_x0000_s1049" style="position:absolute;top:2438;width:31013;height:310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" filled="f" strokecolor="#c0f400 [3204]" strokeweight="1pt">
                  <v:stroke joinstyle="miter"/>
                </v:oval>
                <v:oval id="Elipse 21" o:spid="_x0000_s1050" style="position:absolute;left:23317;top:40386;width:7702;height:7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" fillcolor="#c0f400 [3204]" stroked="f" strokeweight="1pt">
                  <v:stroke joinstyle="miter"/>
                </v:oval>
                <v:oval id="Elipse 22" o:spid="_x0000_s1051" style="position:absolute;left:4572;top:457;width:4123;height:41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" fillcolor="#2f3342 [3206]" stroked="f" strokeweight="1pt">
                  <v:stroke joinstyle="miter"/>
                </v:oval>
                <v:oval id="Elipse 23" o:spid="_x0000_s1052" alt="desarrolladores de software" style="position:absolute;left:1066;top:3505;width:28867;height:28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" stroked="f" strokeweight="1pt">
                  <v:fill r:id="rId6" o:title="desarrolladores de software" recolor="t" rotate="t" type="frame"/>
                  <v:stroke joinstyle="miter"/>
                  <v:textbox>
                    <w:txbxContent>
                      <w:p w14:paraId="392D8868" w14:textId="77777777" w:rsidR="00FD4BCB" w:rsidRDefault="00FD4BCB" w:rsidP="00FD4BCB">
                        <w:pPr>
                          <w:jc w:val="center"/>
                        </w:pPr>
                      </w:p>
                    </w:txbxContent>
                  </v:textbox>
                </v:oval>
                <v:oval id="Elipse 24" o:spid="_x0000_s1053" style="position:absolute;left:24688;top:35356;width:1251;height:1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" fillcolor="#2f3342 [3206]" stroked="f" strokeweight="1pt">
                  <v:stroke joinstyle="miter"/>
                </v:oval>
                <v:oval id="Elipse 31" o:spid="_x0000_s1054" style="position:absolute;left:7320;top:34771;width:12073;height:12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" filled="f" strokecolor="#05d74d [3205]" strokeweight="1pt">
                  <v:stroke joinstyle="miter"/>
                </v:oval>
                <v:oval id="Elipse 32" o:spid="_x0000_s1055" style="position:absolute;left:9493;top:36809;width:7803;height:78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" fillcolor="#44546a [3215]" stroked="f" strokeweight="1pt">
                  <v:stroke joinstyle="miter"/>
                </v:oval>
                <v:oval id="Elipse 33" o:spid="_x0000_s1056" style="position:absolute;left:12649;top:24079;width:17570;height:175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" filled="f" strokecolor="#05ee55 [3208]" strokeweight="1pt">
                  <v:stroke joinstyle="miter"/>
                </v:oval>
                <v:oval id="Elipse 34" o:spid="_x0000_s1057" style="position:absolute;left:20269;width:10357;height:103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" filled="f" strokecolor="#70ad47 [3209]" strokeweight="1pt">
                  <v:stroke joinstyle="miter"/>
                </v:oval>
              </v:group>
              <v:oval id="Elipse 37" o:spid="_x0000_s1058" style="position:absolute;left:50673;top:31432;width:4121;height:4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" fillcolor="#2f3342 [3206]" stroked="f" strokeweight="1pt">
                <v:stroke joinstyle="miter"/>
              </v:oval>
              <v:oval id="Elipse 38" o:spid="_x0000_s1059" style="position:absolute;left:36861;top:56769;width:1255;height:12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" fillcolor="#2f3342 [3206]" stroked="f" strokeweight="1pt">
                <v:stroke joinstyle="miter"/>
              </v:oval>
              <v:oval id="Elipse 40" o:spid="_x0000_s1060" style="position:absolute;left:35514;top:1143;width:3585;height:35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" fillcolor="#05ee55 [3208]" stroked="f" strokeweight="1pt">
                <v:stroke joinstyle="miter"/>
              </v:oval>
              <v:oval id="Elipse 46" o:spid="_x0000_s1061" style="position:absolute;left:-2548;top:56197;width:3585;height:35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" fillcolor="#c0f400 [3204]" stroked="f" strokeweight="1pt">
                <v:stroke joinstyle="miter"/>
              </v:oval>
              <v:oval id="Elipse 49" o:spid="_x0000_s1062" style="position:absolute;left:4309;top:56578;width:17033;height:170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" filled="f" strokecolor="#c0f400 [3204]" strokeweight="1pt">
                <v:stroke joinstyle="miter"/>
              </v:oval>
              <v:oval id="Elipse 50" o:spid="_x0000_s1063" style="position:absolute;left:21812;top:71437;width:1255;height:12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" fillcolor="#2f3342 [3206]" stroked="f" strokeweight="1pt">
                <v:stroke joinstyle="miter"/>
              </v:oval>
              <v:rect id="Rectángulo 78" o:spid="_x0000_s1064" style="position:absolute;left:68294;top:4857;width:16459;height:164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" filled="f" strokecolor="#44546a [3215]" strokeweight="5pt">
                <v:textbox>
                  <w:txbxContent>
                    <w:p w14:paraId="27A4BA3A" w14:textId="77777777" w:rsidR="00FD4BCB" w:rsidRPr="00E73235" w:rsidRDefault="00FD4BCB" w:rsidP="00FD4BCB">
                      <w:pPr>
                        <w:jc w:val="center"/>
                        <w:rPr>
                          <w:color w:val="44546A" w:themeColor="text2"/>
                          <w:sz w:val="48"/>
                        </w:rPr>
                      </w:pP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352C9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1C74428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23330E49"/>
    <w:multiLevelType w:val="multilevel"/>
    <w:tmpl w:val="52A4F67A"/>
    <w:numStyleLink w:val="Estilo1"/>
  </w:abstractNum>
  <w:abstractNum w:abstractNumId="3" w15:restartNumberingAfterBreak="0">
    <w:nsid w:val="346E2CFD"/>
    <w:multiLevelType w:val="hybridMultilevel"/>
    <w:tmpl w:val="52A4F6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2D6D92"/>
    <w:multiLevelType w:val="multilevel"/>
    <w:tmpl w:val="52A4F67A"/>
    <w:styleLink w:val="Estilo1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55397B"/>
    <w:multiLevelType w:val="hybridMultilevel"/>
    <w:tmpl w:val="8D849FB4"/>
    <w:lvl w:ilvl="0" w:tplc="4BC093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33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1D6E3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7FDE3617"/>
    <w:multiLevelType w:val="hybridMultilevel"/>
    <w:tmpl w:val="BC3AB0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7"/>
  </w:num>
  <w:num w:numId="5">
    <w:abstractNumId w:val="3"/>
  </w:num>
  <w:num w:numId="6">
    <w:abstractNumId w:val="4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6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192"/>
    <w:rsid w:val="00004C89"/>
    <w:rsid w:val="00007244"/>
    <w:rsid w:val="00023293"/>
    <w:rsid w:val="000310C9"/>
    <w:rsid w:val="000412DF"/>
    <w:rsid w:val="000470C3"/>
    <w:rsid w:val="0005081D"/>
    <w:rsid w:val="000542EA"/>
    <w:rsid w:val="00061977"/>
    <w:rsid w:val="00062385"/>
    <w:rsid w:val="000671E3"/>
    <w:rsid w:val="00082C5D"/>
    <w:rsid w:val="00083D26"/>
    <w:rsid w:val="0008782A"/>
    <w:rsid w:val="000A065A"/>
    <w:rsid w:val="000A66FC"/>
    <w:rsid w:val="000A7215"/>
    <w:rsid w:val="000D72FC"/>
    <w:rsid w:val="000E1E25"/>
    <w:rsid w:val="00112F7C"/>
    <w:rsid w:val="00120DEC"/>
    <w:rsid w:val="00126C13"/>
    <w:rsid w:val="0014700A"/>
    <w:rsid w:val="001A07CD"/>
    <w:rsid w:val="001B1DF8"/>
    <w:rsid w:val="001B4EA3"/>
    <w:rsid w:val="001B6C0D"/>
    <w:rsid w:val="001C21B1"/>
    <w:rsid w:val="001C7FA5"/>
    <w:rsid w:val="001D27A1"/>
    <w:rsid w:val="001D3DD0"/>
    <w:rsid w:val="001D6CC4"/>
    <w:rsid w:val="001E0B32"/>
    <w:rsid w:val="00242A78"/>
    <w:rsid w:val="00257932"/>
    <w:rsid w:val="00276785"/>
    <w:rsid w:val="002802CE"/>
    <w:rsid w:val="002904EE"/>
    <w:rsid w:val="00297CEB"/>
    <w:rsid w:val="002A0A0F"/>
    <w:rsid w:val="002D4F77"/>
    <w:rsid w:val="002F1024"/>
    <w:rsid w:val="003007A7"/>
    <w:rsid w:val="003222DC"/>
    <w:rsid w:val="003257E1"/>
    <w:rsid w:val="00325DEC"/>
    <w:rsid w:val="003361A1"/>
    <w:rsid w:val="003611B8"/>
    <w:rsid w:val="0037154D"/>
    <w:rsid w:val="00394192"/>
    <w:rsid w:val="003A0E3F"/>
    <w:rsid w:val="003A504D"/>
    <w:rsid w:val="003A592D"/>
    <w:rsid w:val="003B38AF"/>
    <w:rsid w:val="003C2DD5"/>
    <w:rsid w:val="003D3938"/>
    <w:rsid w:val="003E7D46"/>
    <w:rsid w:val="003F18A9"/>
    <w:rsid w:val="003F4FD8"/>
    <w:rsid w:val="004045E5"/>
    <w:rsid w:val="00405DD3"/>
    <w:rsid w:val="00421496"/>
    <w:rsid w:val="0044367C"/>
    <w:rsid w:val="00453803"/>
    <w:rsid w:val="00477697"/>
    <w:rsid w:val="00493EAE"/>
    <w:rsid w:val="00495788"/>
    <w:rsid w:val="00497DC7"/>
    <w:rsid w:val="00497F97"/>
    <w:rsid w:val="004A6523"/>
    <w:rsid w:val="004C1C25"/>
    <w:rsid w:val="00500564"/>
    <w:rsid w:val="005123E9"/>
    <w:rsid w:val="005A0F53"/>
    <w:rsid w:val="005A67A7"/>
    <w:rsid w:val="005B007C"/>
    <w:rsid w:val="005E5B15"/>
    <w:rsid w:val="005F6219"/>
    <w:rsid w:val="0062123A"/>
    <w:rsid w:val="00656440"/>
    <w:rsid w:val="0065784C"/>
    <w:rsid w:val="006654DD"/>
    <w:rsid w:val="006676A1"/>
    <w:rsid w:val="00670289"/>
    <w:rsid w:val="00673093"/>
    <w:rsid w:val="006B2C09"/>
    <w:rsid w:val="006E2D42"/>
    <w:rsid w:val="006E47ED"/>
    <w:rsid w:val="00733159"/>
    <w:rsid w:val="0074206B"/>
    <w:rsid w:val="00747893"/>
    <w:rsid w:val="00765E36"/>
    <w:rsid w:val="00780BF8"/>
    <w:rsid w:val="007813DC"/>
    <w:rsid w:val="00796B1F"/>
    <w:rsid w:val="007F525E"/>
    <w:rsid w:val="00806D18"/>
    <w:rsid w:val="008201F2"/>
    <w:rsid w:val="0083044C"/>
    <w:rsid w:val="008426AB"/>
    <w:rsid w:val="008501AB"/>
    <w:rsid w:val="0085182D"/>
    <w:rsid w:val="00851F09"/>
    <w:rsid w:val="00863AA7"/>
    <w:rsid w:val="008709F5"/>
    <w:rsid w:val="0087666E"/>
    <w:rsid w:val="00877A91"/>
    <w:rsid w:val="00885F26"/>
    <w:rsid w:val="008B721A"/>
    <w:rsid w:val="008C4716"/>
    <w:rsid w:val="008D262C"/>
    <w:rsid w:val="008E3921"/>
    <w:rsid w:val="00911148"/>
    <w:rsid w:val="00925552"/>
    <w:rsid w:val="0093607B"/>
    <w:rsid w:val="0094511B"/>
    <w:rsid w:val="009469B5"/>
    <w:rsid w:val="00947471"/>
    <w:rsid w:val="0096116C"/>
    <w:rsid w:val="009849EE"/>
    <w:rsid w:val="00991A53"/>
    <w:rsid w:val="00A06601"/>
    <w:rsid w:val="00A130B4"/>
    <w:rsid w:val="00A21E4E"/>
    <w:rsid w:val="00A60160"/>
    <w:rsid w:val="00A71DA8"/>
    <w:rsid w:val="00A87639"/>
    <w:rsid w:val="00A97D40"/>
    <w:rsid w:val="00AF0940"/>
    <w:rsid w:val="00AF3A6B"/>
    <w:rsid w:val="00AF5FB0"/>
    <w:rsid w:val="00B01EAF"/>
    <w:rsid w:val="00B10630"/>
    <w:rsid w:val="00B1538B"/>
    <w:rsid w:val="00B3201D"/>
    <w:rsid w:val="00B74BA4"/>
    <w:rsid w:val="00B9359D"/>
    <w:rsid w:val="00BA3C8B"/>
    <w:rsid w:val="00BB7D10"/>
    <w:rsid w:val="00BD3BEE"/>
    <w:rsid w:val="00BE15BA"/>
    <w:rsid w:val="00BE3584"/>
    <w:rsid w:val="00BE6E05"/>
    <w:rsid w:val="00BF3658"/>
    <w:rsid w:val="00C03322"/>
    <w:rsid w:val="00C04F2A"/>
    <w:rsid w:val="00C32835"/>
    <w:rsid w:val="00C57307"/>
    <w:rsid w:val="00C75A3F"/>
    <w:rsid w:val="00C84228"/>
    <w:rsid w:val="00CB0D1D"/>
    <w:rsid w:val="00CC24B6"/>
    <w:rsid w:val="00CC6558"/>
    <w:rsid w:val="00CD5D33"/>
    <w:rsid w:val="00CE11A8"/>
    <w:rsid w:val="00D0268F"/>
    <w:rsid w:val="00D056B2"/>
    <w:rsid w:val="00D0664A"/>
    <w:rsid w:val="00D0748E"/>
    <w:rsid w:val="00D30F1D"/>
    <w:rsid w:val="00D35457"/>
    <w:rsid w:val="00DA0DE0"/>
    <w:rsid w:val="00DA249C"/>
    <w:rsid w:val="00DD21C8"/>
    <w:rsid w:val="00DE0376"/>
    <w:rsid w:val="00E0645C"/>
    <w:rsid w:val="00E208C8"/>
    <w:rsid w:val="00E41759"/>
    <w:rsid w:val="00E55D74"/>
    <w:rsid w:val="00E73235"/>
    <w:rsid w:val="00E76EAD"/>
    <w:rsid w:val="00E81234"/>
    <w:rsid w:val="00EA120D"/>
    <w:rsid w:val="00EA49C3"/>
    <w:rsid w:val="00EF541D"/>
    <w:rsid w:val="00F06936"/>
    <w:rsid w:val="00F30107"/>
    <w:rsid w:val="00F40AD1"/>
    <w:rsid w:val="00F61360"/>
    <w:rsid w:val="00F642FE"/>
    <w:rsid w:val="00F716FF"/>
    <w:rsid w:val="00F771B6"/>
    <w:rsid w:val="00F93BE9"/>
    <w:rsid w:val="00FB45B7"/>
    <w:rsid w:val="00FC538A"/>
    <w:rsid w:val="00FC7F71"/>
    <w:rsid w:val="00FD4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D8E2B6"/>
  <w14:defaultImageDpi w14:val="32767"/>
  <w15:chartTrackingRefBased/>
  <w15:docId w15:val="{45FF82D3-9E4A-44C0-853C-8CAF345C8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s-E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8501AB"/>
    <w:pPr>
      <w:spacing w:line="240" w:lineRule="auto"/>
    </w:pPr>
  </w:style>
  <w:style w:type="paragraph" w:styleId="Ttulo1">
    <w:name w:val="heading 1"/>
    <w:basedOn w:val="Normal"/>
    <w:next w:val="Normal"/>
    <w:link w:val="Ttulo1Car"/>
    <w:uiPriority w:val="9"/>
    <w:qFormat/>
    <w:rsid w:val="00F40AD1"/>
    <w:pPr>
      <w:pBdr>
        <w:top w:val="single" w:sz="24" w:space="0" w:color="C0F400" w:themeColor="accent1"/>
        <w:left w:val="single" w:sz="24" w:space="0" w:color="C0F400" w:themeColor="accent1"/>
        <w:bottom w:val="single" w:sz="24" w:space="0" w:color="C0F400" w:themeColor="accent1"/>
        <w:right w:val="single" w:sz="24" w:space="0" w:color="C0F400" w:themeColor="accent1"/>
      </w:pBdr>
      <w:shd w:val="clear" w:color="auto" w:fill="C0F400" w:themeFill="accent1"/>
      <w:spacing w:after="0"/>
      <w:jc w:val="center"/>
      <w:outlineLvl w:val="0"/>
    </w:pPr>
    <w:rPr>
      <w:b/>
      <w:caps/>
      <w:color w:val="000000" w:themeColor="text1"/>
      <w:spacing w:val="1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qFormat/>
    <w:rsid w:val="000310C9"/>
    <w:pPr>
      <w:pBdr>
        <w:top w:val="single" w:sz="24" w:space="0" w:color="F3FFC9" w:themeColor="accent1" w:themeTint="33"/>
        <w:left w:val="single" w:sz="24" w:space="0" w:color="F3FFC9" w:themeColor="accent1" w:themeTint="33"/>
        <w:bottom w:val="single" w:sz="24" w:space="0" w:color="F3FFC9" w:themeColor="accent1" w:themeTint="33"/>
        <w:right w:val="single" w:sz="24" w:space="0" w:color="F3FFC9" w:themeColor="accent1" w:themeTint="33"/>
      </w:pBdr>
      <w:shd w:val="clear" w:color="auto" w:fill="F3FFC9" w:themeFill="accent1" w:themeFillTint="33"/>
      <w:spacing w:after="0"/>
      <w:outlineLvl w:val="1"/>
    </w:pPr>
    <w:rPr>
      <w:caps/>
      <w:spacing w:val="15"/>
    </w:rPr>
  </w:style>
  <w:style w:type="paragraph" w:styleId="Ttulo3">
    <w:name w:val="heading 3"/>
    <w:basedOn w:val="Normal"/>
    <w:next w:val="Normal"/>
    <w:link w:val="Ttulo3Car"/>
    <w:uiPriority w:val="9"/>
    <w:semiHidden/>
    <w:qFormat/>
    <w:rsid w:val="000310C9"/>
    <w:pPr>
      <w:pBdr>
        <w:top w:val="single" w:sz="6" w:space="2" w:color="C0F400" w:themeColor="accent1"/>
      </w:pBdr>
      <w:spacing w:before="300" w:after="0"/>
      <w:outlineLvl w:val="2"/>
    </w:pPr>
    <w:rPr>
      <w:caps/>
      <w:color w:val="5F7900" w:themeColor="accent1" w:themeShade="7F"/>
      <w:spacing w:val="15"/>
    </w:rPr>
  </w:style>
  <w:style w:type="paragraph" w:styleId="Ttulo4">
    <w:name w:val="heading 4"/>
    <w:basedOn w:val="Normal"/>
    <w:next w:val="Normal"/>
    <w:link w:val="Ttulo4Car"/>
    <w:uiPriority w:val="9"/>
    <w:semiHidden/>
    <w:qFormat/>
    <w:rsid w:val="000310C9"/>
    <w:pPr>
      <w:pBdr>
        <w:top w:val="dotted" w:sz="6" w:space="2" w:color="C0F400" w:themeColor="accent1"/>
      </w:pBdr>
      <w:spacing w:before="200" w:after="0"/>
      <w:outlineLvl w:val="3"/>
    </w:pPr>
    <w:rPr>
      <w:caps/>
      <w:color w:val="8FB600" w:themeColor="accent1" w:themeShade="BF"/>
      <w:spacing w:val="10"/>
    </w:rPr>
  </w:style>
  <w:style w:type="paragraph" w:styleId="Ttulo5">
    <w:name w:val="heading 5"/>
    <w:basedOn w:val="Normal"/>
    <w:next w:val="Normal"/>
    <w:link w:val="Ttulo5Car"/>
    <w:uiPriority w:val="9"/>
    <w:semiHidden/>
    <w:qFormat/>
    <w:rsid w:val="000310C9"/>
    <w:pPr>
      <w:pBdr>
        <w:bottom w:val="single" w:sz="6" w:space="1" w:color="C0F400" w:themeColor="accent1"/>
      </w:pBdr>
      <w:spacing w:before="200" w:after="0"/>
      <w:outlineLvl w:val="4"/>
    </w:pPr>
    <w:rPr>
      <w:caps/>
      <w:color w:val="8FB600" w:themeColor="accent1" w:themeShade="BF"/>
      <w:spacing w:val="10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310C9"/>
    <w:pPr>
      <w:pBdr>
        <w:bottom w:val="dotted" w:sz="6" w:space="1" w:color="C0F400" w:themeColor="accent1"/>
      </w:pBdr>
      <w:spacing w:before="200" w:after="0"/>
      <w:outlineLvl w:val="5"/>
    </w:pPr>
    <w:rPr>
      <w:caps/>
      <w:color w:val="8FB600" w:themeColor="accent1" w:themeShade="BF"/>
      <w:spacing w:val="10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310C9"/>
    <w:pPr>
      <w:spacing w:before="200" w:after="0"/>
      <w:outlineLvl w:val="6"/>
    </w:pPr>
    <w:rPr>
      <w:caps/>
      <w:color w:val="8FB600" w:themeColor="accent1" w:themeShade="BF"/>
      <w:spacing w:val="10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310C9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310C9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D6C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semiHidden/>
    <w:rsid w:val="005F6219"/>
    <w:rPr>
      <w:caps/>
      <w:color w:val="8FB600" w:themeColor="accent1" w:themeShade="BF"/>
      <w:spacing w:val="10"/>
      <w:sz w:val="22"/>
    </w:rPr>
  </w:style>
  <w:style w:type="paragraph" w:styleId="Ttulo">
    <w:name w:val="Title"/>
    <w:basedOn w:val="Normal"/>
    <w:next w:val="Normal"/>
    <w:link w:val="TtuloCar"/>
    <w:uiPriority w:val="10"/>
    <w:qFormat/>
    <w:rsid w:val="000310C9"/>
    <w:pPr>
      <w:spacing w:before="0" w:after="0"/>
    </w:pPr>
    <w:rPr>
      <w:rFonts w:asciiTheme="majorHAnsi" w:eastAsiaTheme="majorEastAsia" w:hAnsiTheme="majorHAnsi" w:cstheme="majorBidi"/>
      <w:caps/>
      <w:color w:val="C0F400" w:themeColor="accent1"/>
      <w:spacing w:val="10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0310C9"/>
    <w:rPr>
      <w:rFonts w:asciiTheme="majorHAnsi" w:eastAsiaTheme="majorEastAsia" w:hAnsiTheme="majorHAnsi" w:cstheme="majorBidi"/>
      <w:caps/>
      <w:color w:val="C0F400" w:themeColor="accent1"/>
      <w:spacing w:val="10"/>
      <w:sz w:val="52"/>
      <w:szCs w:val="52"/>
    </w:rPr>
  </w:style>
  <w:style w:type="paragraph" w:styleId="Prrafodelista">
    <w:name w:val="List Paragraph"/>
    <w:basedOn w:val="Normal"/>
    <w:uiPriority w:val="34"/>
    <w:semiHidden/>
    <w:rsid w:val="000542EA"/>
    <w:pPr>
      <w:ind w:left="720"/>
      <w:contextualSpacing/>
    </w:pPr>
  </w:style>
  <w:style w:type="numbering" w:customStyle="1" w:styleId="Estilo1">
    <w:name w:val="Estilo 1"/>
    <w:uiPriority w:val="99"/>
    <w:rsid w:val="006676A1"/>
    <w:pPr>
      <w:numPr>
        <w:numId w:val="6"/>
      </w:numPr>
    </w:pPr>
  </w:style>
  <w:style w:type="character" w:customStyle="1" w:styleId="Ttulo2Car">
    <w:name w:val="Título 2 Car"/>
    <w:basedOn w:val="Fuentedeprrafopredeter"/>
    <w:link w:val="Ttulo2"/>
    <w:uiPriority w:val="9"/>
    <w:semiHidden/>
    <w:rsid w:val="005F6219"/>
    <w:rPr>
      <w:caps/>
      <w:spacing w:val="15"/>
      <w:sz w:val="22"/>
      <w:shd w:val="clear" w:color="auto" w:fill="F3FFC9" w:themeFill="accent1" w:themeFillTint="33"/>
    </w:rPr>
  </w:style>
  <w:style w:type="paragraph" w:customStyle="1" w:styleId="Direccin3">
    <w:name w:val="Dirección 3"/>
    <w:basedOn w:val="Subttulo"/>
    <w:link w:val="Carcterdedireccin3"/>
    <w:semiHidden/>
    <w:rsid w:val="00CD5D33"/>
    <w:pPr>
      <w:spacing w:after="0"/>
      <w:jc w:val="center"/>
    </w:pPr>
    <w:rPr>
      <w:rFonts w:ascii="Century Gothic" w:hAnsi="Century Gothic"/>
      <w:color w:val="05D74D" w:themeColor="accent2"/>
    </w:rPr>
  </w:style>
  <w:style w:type="character" w:customStyle="1" w:styleId="Carcterdedireccin3">
    <w:name w:val="Carácter de dirección 3"/>
    <w:basedOn w:val="SubttuloCar"/>
    <w:link w:val="Direccin3"/>
    <w:semiHidden/>
    <w:rsid w:val="005F6219"/>
    <w:rPr>
      <w:rFonts w:ascii="Century Gothic" w:hAnsi="Century Gothic"/>
      <w:caps/>
      <w:color w:val="05D74D" w:themeColor="accent2"/>
      <w:spacing w:val="10"/>
      <w:sz w:val="21"/>
      <w:szCs w:val="21"/>
    </w:rPr>
  </w:style>
  <w:style w:type="paragraph" w:styleId="Subttulo">
    <w:name w:val="Subtitle"/>
    <w:basedOn w:val="Normal"/>
    <w:next w:val="Normal"/>
    <w:link w:val="SubttuloCar"/>
    <w:uiPriority w:val="11"/>
    <w:semiHidden/>
    <w:rsid w:val="000310C9"/>
    <w:pPr>
      <w:spacing w:before="0" w:after="500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5F6219"/>
    <w:rPr>
      <w:caps/>
      <w:color w:val="595959" w:themeColor="text1" w:themeTint="A6"/>
      <w:spacing w:val="10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rsid w:val="00B74BA4"/>
    <w:pPr>
      <w:spacing w:beforeAutospacing="1" w:after="100" w:afterAutospacing="1"/>
    </w:pPr>
    <w:rPr>
      <w:rFonts w:ascii="Times New Roman" w:hAnsi="Times New Roman"/>
      <w:sz w:val="24"/>
      <w:lang w:eastAsia="ja-JP"/>
    </w:rPr>
  </w:style>
  <w:style w:type="character" w:customStyle="1" w:styleId="Ttulo1Car">
    <w:name w:val="Título 1 Car"/>
    <w:basedOn w:val="Fuentedeprrafopredeter"/>
    <w:link w:val="Ttulo1"/>
    <w:uiPriority w:val="9"/>
    <w:rsid w:val="00F40AD1"/>
    <w:rPr>
      <w:b/>
      <w:caps/>
      <w:color w:val="000000" w:themeColor="text1"/>
      <w:spacing w:val="15"/>
      <w:sz w:val="32"/>
      <w:szCs w:val="32"/>
      <w:shd w:val="clear" w:color="auto" w:fill="C0F400" w:themeFill="accent1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F6219"/>
    <w:rPr>
      <w:caps/>
      <w:color w:val="5F7900" w:themeColor="accent1" w:themeShade="7F"/>
      <w:spacing w:val="15"/>
      <w:sz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F6219"/>
    <w:rPr>
      <w:caps/>
      <w:color w:val="8FB600" w:themeColor="accent1" w:themeShade="BF"/>
      <w:spacing w:val="10"/>
      <w:sz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F6219"/>
    <w:rPr>
      <w:caps/>
      <w:color w:val="8FB600" w:themeColor="accent1" w:themeShade="BF"/>
      <w:spacing w:val="10"/>
      <w:sz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F6219"/>
    <w:rPr>
      <w:caps/>
      <w:color w:val="8FB600" w:themeColor="accent1" w:themeShade="BF"/>
      <w:spacing w:val="10"/>
      <w:sz w:val="22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F6219"/>
    <w:rPr>
      <w:caps/>
      <w:spacing w:val="10"/>
      <w:sz w:val="18"/>
      <w:szCs w:val="1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F6219"/>
    <w:rPr>
      <w:i/>
      <w:iCs/>
      <w:caps/>
      <w:spacing w:val="10"/>
      <w:sz w:val="18"/>
      <w:szCs w:val="18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0310C9"/>
    <w:rPr>
      <w:b/>
      <w:bCs/>
      <w:color w:val="8FB600" w:themeColor="accent1" w:themeShade="BF"/>
      <w:sz w:val="16"/>
      <w:szCs w:val="16"/>
    </w:rPr>
  </w:style>
  <w:style w:type="character" w:styleId="Textoennegrita">
    <w:name w:val="Strong"/>
    <w:uiPriority w:val="22"/>
    <w:semiHidden/>
    <w:rsid w:val="000310C9"/>
    <w:rPr>
      <w:b/>
      <w:bCs/>
    </w:rPr>
  </w:style>
  <w:style w:type="character" w:styleId="nfasis">
    <w:name w:val="Emphasis"/>
    <w:uiPriority w:val="20"/>
    <w:semiHidden/>
    <w:rsid w:val="000310C9"/>
    <w:rPr>
      <w:caps/>
      <w:color w:val="5F7900" w:themeColor="accent1" w:themeShade="7F"/>
      <w:spacing w:val="5"/>
    </w:rPr>
  </w:style>
  <w:style w:type="paragraph" w:styleId="Sinespaciado">
    <w:name w:val="No Spacing"/>
    <w:uiPriority w:val="1"/>
    <w:qFormat/>
    <w:rsid w:val="000310C9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rsid w:val="005F6219"/>
    <w:pPr>
      <w:ind w:left="810" w:right="900"/>
      <w:jc w:val="center"/>
    </w:pPr>
    <w:rPr>
      <w:rFonts w:asciiTheme="majorHAnsi" w:hAnsiTheme="majorHAnsi"/>
      <w:b/>
      <w:smallCaps/>
      <w:noProof/>
      <w:color w:val="FFFFFF" w:themeColor="background1"/>
      <w:sz w:val="36"/>
      <w:szCs w:val="36"/>
    </w:rPr>
  </w:style>
  <w:style w:type="character" w:customStyle="1" w:styleId="CitaCar">
    <w:name w:val="Cita Car"/>
    <w:basedOn w:val="Fuentedeprrafopredeter"/>
    <w:link w:val="Cita"/>
    <w:uiPriority w:val="29"/>
    <w:rsid w:val="005F6219"/>
    <w:rPr>
      <w:rFonts w:asciiTheme="majorHAnsi" w:hAnsiTheme="majorHAnsi"/>
      <w:b/>
      <w:smallCaps/>
      <w:noProof/>
      <w:color w:val="FFFFFF" w:themeColor="background1"/>
      <w:sz w:val="36"/>
      <w:szCs w:val="36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0310C9"/>
    <w:pPr>
      <w:spacing w:before="240" w:after="240"/>
      <w:ind w:left="1080" w:right="1080"/>
      <w:jc w:val="center"/>
    </w:pPr>
    <w:rPr>
      <w:color w:val="C0F400" w:themeColor="accent1"/>
      <w:sz w:val="24"/>
      <w:szCs w:val="24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5F6219"/>
    <w:rPr>
      <w:color w:val="C0F400" w:themeColor="accent1"/>
      <w:sz w:val="24"/>
      <w:szCs w:val="24"/>
    </w:rPr>
  </w:style>
  <w:style w:type="character" w:styleId="nfasissutil">
    <w:name w:val="Subtle Emphasis"/>
    <w:uiPriority w:val="19"/>
    <w:semiHidden/>
    <w:rsid w:val="000310C9"/>
    <w:rPr>
      <w:i/>
      <w:iCs/>
      <w:color w:val="5F7900" w:themeColor="accent1" w:themeShade="7F"/>
    </w:rPr>
  </w:style>
  <w:style w:type="character" w:styleId="nfasisintenso">
    <w:name w:val="Intense Emphasis"/>
    <w:uiPriority w:val="21"/>
    <w:semiHidden/>
    <w:rsid w:val="000310C9"/>
    <w:rPr>
      <w:b/>
      <w:bCs/>
      <w:caps/>
      <w:color w:val="5F7900" w:themeColor="accent1" w:themeShade="7F"/>
      <w:spacing w:val="10"/>
    </w:rPr>
  </w:style>
  <w:style w:type="character" w:styleId="Referenciasutil">
    <w:name w:val="Subtle Reference"/>
    <w:uiPriority w:val="31"/>
    <w:semiHidden/>
    <w:rsid w:val="000310C9"/>
    <w:rPr>
      <w:b/>
      <w:bCs/>
      <w:color w:val="C0F400" w:themeColor="accent1"/>
    </w:rPr>
  </w:style>
  <w:style w:type="character" w:styleId="Referenciaintensa">
    <w:name w:val="Intense Reference"/>
    <w:uiPriority w:val="32"/>
    <w:semiHidden/>
    <w:rsid w:val="000310C9"/>
    <w:rPr>
      <w:b/>
      <w:bCs/>
      <w:i/>
      <w:iCs/>
      <w:caps/>
      <w:color w:val="C0F400" w:themeColor="accent1"/>
    </w:rPr>
  </w:style>
  <w:style w:type="character" w:styleId="Ttulodellibro">
    <w:name w:val="Book Title"/>
    <w:uiPriority w:val="33"/>
    <w:semiHidden/>
    <w:rsid w:val="000310C9"/>
    <w:rPr>
      <w:b/>
      <w:bCs/>
      <w:i/>
      <w:iCs/>
      <w:spacing w:val="0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0310C9"/>
    <w:pPr>
      <w:outlineLvl w:val="9"/>
    </w:pPr>
  </w:style>
  <w:style w:type="paragraph" w:styleId="Encabezado">
    <w:name w:val="header"/>
    <w:basedOn w:val="Normal"/>
    <w:link w:val="EncabezadoCar"/>
    <w:uiPriority w:val="99"/>
    <w:semiHidden/>
    <w:rsid w:val="00FD4BCB"/>
    <w:pPr>
      <w:tabs>
        <w:tab w:val="center" w:pos="4680"/>
        <w:tab w:val="right" w:pos="9360"/>
      </w:tabs>
      <w:spacing w:before="0" w:after="0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F6219"/>
    <w:rPr>
      <w:sz w:val="22"/>
    </w:rPr>
  </w:style>
  <w:style w:type="paragraph" w:styleId="Piedepgina">
    <w:name w:val="footer"/>
    <w:basedOn w:val="Normal"/>
    <w:link w:val="PiedepginaCar"/>
    <w:uiPriority w:val="99"/>
    <w:semiHidden/>
    <w:rsid w:val="00FD4BCB"/>
    <w:pPr>
      <w:tabs>
        <w:tab w:val="center" w:pos="4680"/>
        <w:tab w:val="right" w:pos="9360"/>
      </w:tabs>
      <w:spacing w:before="0" w:after="0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5F6219"/>
    <w:rPr>
      <w:sz w:val="22"/>
    </w:rPr>
  </w:style>
  <w:style w:type="character" w:styleId="Textodelmarcadordeposicin">
    <w:name w:val="Placeholder Text"/>
    <w:basedOn w:val="Fuentedeprrafopredeter"/>
    <w:uiPriority w:val="99"/>
    <w:semiHidden/>
    <w:rsid w:val="001A07CD"/>
    <w:rPr>
      <w:color w:val="808080"/>
    </w:rPr>
  </w:style>
  <w:style w:type="paragraph" w:customStyle="1" w:styleId="Informacindecontacto">
    <w:name w:val="Información de contacto"/>
    <w:basedOn w:val="Normal"/>
    <w:qFormat/>
    <w:rsid w:val="00F40AD1"/>
    <w:pPr>
      <w:spacing w:before="0" w:after="0" w:line="259" w:lineRule="auto"/>
      <w:jc w:val="center"/>
    </w:pPr>
    <w:rPr>
      <w:caps/>
      <w:color w:val="FFFFFF" w:themeColor="background1"/>
      <w:sz w:val="28"/>
      <w:szCs w:val="22"/>
      <w:lang w:eastAsia="ja-JP"/>
    </w:rPr>
  </w:style>
  <w:style w:type="paragraph" w:customStyle="1" w:styleId="Normalsobrefondooscuro">
    <w:name w:val="Normal sobre fondo oscuro"/>
    <w:basedOn w:val="Normal"/>
    <w:qFormat/>
    <w:rsid w:val="005F6219"/>
    <w:rPr>
      <w:noProof/>
      <w:color w:val="FFFFFF" w:themeColor="background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883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microsoft.com/office/2007/relationships/hdphoto" Target="media/hdphoto1.wdp"/><Relationship Id="rId1" Type="http://schemas.openxmlformats.org/officeDocument/2006/relationships/image" Target="media/image4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microsoft.com/office/2007/relationships/hdphoto" Target="media/hdphoto2.wdp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microsoft.com/office/2007/relationships/hdphoto" Target="media/hdphoto3.wdp"/><Relationship Id="rId1" Type="http://schemas.openxmlformats.org/officeDocument/2006/relationships/image" Target="media/image8.png"/><Relationship Id="rId6" Type="http://schemas.openxmlformats.org/officeDocument/2006/relationships/image" Target="media/image11.png"/><Relationship Id="rId5" Type="http://schemas.openxmlformats.org/officeDocument/2006/relationships/image" Target="media/image10.png"/><Relationship Id="rId4" Type="http://schemas.microsoft.com/office/2007/relationships/hdphoto" Target="media/hdphoto4.wd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ulito\AppData\Roaming\Microsoft\Templates\Folleto%20de%20software.dotx" TargetMode="External"/></Relationships>
</file>

<file path=word/theme/theme1.xml><?xml version="1.0" encoding="utf-8"?>
<a:theme xmlns:a="http://schemas.openxmlformats.org/drawingml/2006/main" name="Office Theme">
  <a:themeElements>
    <a:clrScheme name="Softwar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C0F400"/>
      </a:accent1>
      <a:accent2>
        <a:srgbClr val="05D74D"/>
      </a:accent2>
      <a:accent3>
        <a:srgbClr val="2F3342"/>
      </a:accent3>
      <a:accent4>
        <a:srgbClr val="038B30"/>
      </a:accent4>
      <a:accent5>
        <a:srgbClr val="05EE55"/>
      </a:accent5>
      <a:accent6>
        <a:srgbClr val="70AD47"/>
      </a:accent6>
      <a:hlink>
        <a:srgbClr val="05D74D"/>
      </a:hlink>
      <a:folHlink>
        <a:srgbClr val="C0F40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9" ma:contentTypeDescription="Create a new document." ma:contentTypeScope="" ma:versionID="76e25e1730b4532ab1d5e5b131a96a5a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d1e9281a84c4949647088091c718de3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8C8D306-7694-4CCA-8222-C29636FBC6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6604A50-4042-40A4-A242-BE3D7F5A0D9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E3F31AC6-5269-4586-9F3F-232A3F4D7C2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DE27E0C-3348-4039-8278-A0F246299E9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Folleto de software</Template>
  <TotalTime>20</TotalTime>
  <Pages>1</Pages>
  <Words>70</Words>
  <Characters>385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Raulito</dc:creator>
  <cp:keywords/>
  <dc:description/>
  <cp:lastModifiedBy>Raulito</cp:lastModifiedBy>
  <cp:revision>1</cp:revision>
  <dcterms:created xsi:type="dcterms:W3CDTF">2021-10-27T06:50:00Z</dcterms:created>
  <dcterms:modified xsi:type="dcterms:W3CDTF">2021-10-27T07:12:00Z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